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BF7FC3" w14:textId="77777777" w:rsidR="002A7376" w:rsidRPr="002A7376" w:rsidRDefault="002A7376" w:rsidP="002A7376">
      <w:pPr>
        <w:framePr w:w="9072" w:h="1189" w:hRule="exact" w:hSpace="187" w:vSpace="187" w:wrap="notBeside" w:vAnchor="text" w:hAnchor="page" w:x="1626" w:y="1573"/>
        <w:jc w:val="center"/>
        <w:rPr>
          <w:sz w:val="24"/>
          <w:szCs w:val="24"/>
        </w:rPr>
      </w:pPr>
      <w:r w:rsidRPr="002A7376">
        <w:rPr>
          <w:sz w:val="24"/>
          <w:szCs w:val="24"/>
        </w:rPr>
        <w:t>Ambika Mahor</w:t>
      </w:r>
      <w:r w:rsidRPr="002A7376">
        <w:rPr>
          <w:i/>
          <w:sz w:val="24"/>
          <w:szCs w:val="24"/>
        </w:rPr>
        <w:t xml:space="preserve"> </w:t>
      </w:r>
      <w:r w:rsidRPr="002A7376">
        <w:rPr>
          <w:sz w:val="24"/>
          <w:szCs w:val="24"/>
        </w:rPr>
        <w:t xml:space="preserve">and Pankaj Shrivastava </w:t>
      </w:r>
    </w:p>
    <w:p w14:paraId="4E954770" w14:textId="77777777" w:rsidR="002A7376" w:rsidRPr="002A7376" w:rsidRDefault="002A7376" w:rsidP="002A7376">
      <w:pPr>
        <w:framePr w:w="9072" w:h="1189" w:hRule="exact" w:hSpace="187" w:vSpace="187" w:wrap="notBeside" w:vAnchor="text" w:hAnchor="page" w:x="1626" w:y="1573"/>
        <w:jc w:val="center"/>
        <w:rPr>
          <w:sz w:val="24"/>
          <w:szCs w:val="24"/>
        </w:rPr>
      </w:pPr>
    </w:p>
    <w:p w14:paraId="4FE2673B" w14:textId="2ED41BB8" w:rsidR="002A7376" w:rsidRPr="002A7376" w:rsidRDefault="002A7376" w:rsidP="002A7376">
      <w:pPr>
        <w:framePr w:w="9072" w:h="1189" w:hRule="exact" w:hSpace="187" w:vSpace="187" w:wrap="notBeside" w:vAnchor="text" w:hAnchor="page" w:x="1626" w:y="1573"/>
        <w:jc w:val="center"/>
      </w:pPr>
      <w:r w:rsidRPr="002A7376">
        <w:t>M</w:t>
      </w:r>
      <w:r w:rsidR="00192BF7">
        <w:t xml:space="preserve">aharana </w:t>
      </w:r>
      <w:r w:rsidRPr="002A7376">
        <w:t>P</w:t>
      </w:r>
      <w:r w:rsidR="00192BF7">
        <w:t xml:space="preserve">ratap </w:t>
      </w:r>
      <w:r w:rsidRPr="002A7376">
        <w:t>C</w:t>
      </w:r>
      <w:r w:rsidR="00192BF7">
        <w:t>ollege</w:t>
      </w:r>
      <w:r w:rsidRPr="002A7376">
        <w:t xml:space="preserve"> </w:t>
      </w:r>
      <w:r w:rsidR="00192BF7">
        <w:t>of</w:t>
      </w:r>
      <w:r w:rsidRPr="002A7376">
        <w:t xml:space="preserve"> T</w:t>
      </w:r>
      <w:r w:rsidR="00192BF7">
        <w:t>echnology</w:t>
      </w:r>
      <w:r w:rsidRPr="002A7376">
        <w:t>, G</w:t>
      </w:r>
      <w:r w:rsidR="00192BF7">
        <w:t>walior</w:t>
      </w:r>
      <w:r w:rsidR="006F74BB">
        <w:t>-474002, India</w:t>
      </w:r>
    </w:p>
    <w:p w14:paraId="3B9F3094" w14:textId="77777777" w:rsidR="002A7376" w:rsidRDefault="002A7376" w:rsidP="002A7376">
      <w:pPr>
        <w:pStyle w:val="Authors"/>
        <w:framePr w:h="1189" w:hRule="exact" w:wrap="notBeside" w:x="1626" w:y="1573"/>
        <w:jc w:val="left"/>
      </w:pPr>
    </w:p>
    <w:p w14:paraId="741E4DD0" w14:textId="20228AA6" w:rsidR="00E97402" w:rsidRDefault="00E97402">
      <w:pPr>
        <w:pStyle w:val="Text"/>
        <w:ind w:firstLine="0"/>
        <w:rPr>
          <w:sz w:val="18"/>
          <w:szCs w:val="18"/>
        </w:rPr>
      </w:pPr>
    </w:p>
    <w:p w14:paraId="499C146E" w14:textId="2945EBD0" w:rsidR="00E97402" w:rsidRPr="00A20F5E" w:rsidRDefault="00F0176F" w:rsidP="00A20F5E">
      <w:pPr>
        <w:framePr w:w="9360" w:hSpace="187" w:vSpace="187" w:wrap="notBeside" w:vAnchor="text" w:hAnchor="page" w:xAlign="center" w:y="1"/>
        <w:jc w:val="center"/>
        <w:rPr>
          <w:sz w:val="48"/>
          <w:szCs w:val="48"/>
        </w:rPr>
      </w:pPr>
      <w:r>
        <w:rPr>
          <w:sz w:val="48"/>
          <w:szCs w:val="48"/>
        </w:rPr>
        <w:t>Design an</w:t>
      </w:r>
      <w:r w:rsidR="00DF56C8">
        <w:rPr>
          <w:sz w:val="48"/>
          <w:szCs w:val="48"/>
        </w:rPr>
        <w:t xml:space="preserve">d Development </w:t>
      </w:r>
      <w:r>
        <w:rPr>
          <w:sz w:val="48"/>
          <w:szCs w:val="48"/>
        </w:rPr>
        <w:t xml:space="preserve">of </w:t>
      </w:r>
      <w:r w:rsidR="00DF56C8">
        <w:rPr>
          <w:sz w:val="48"/>
          <w:szCs w:val="48"/>
        </w:rPr>
        <w:t xml:space="preserve">Microstrip </w:t>
      </w:r>
      <w:r w:rsidR="00B50801" w:rsidRPr="00505B81">
        <w:rPr>
          <w:sz w:val="48"/>
          <w:szCs w:val="48"/>
        </w:rPr>
        <w:t>Low</w:t>
      </w:r>
      <w:r w:rsidR="00A20F5E" w:rsidRPr="00505B81">
        <w:rPr>
          <w:sz w:val="48"/>
          <w:szCs w:val="48"/>
        </w:rPr>
        <w:t xml:space="preserve"> </w:t>
      </w:r>
      <w:r w:rsidR="00B50801">
        <w:rPr>
          <w:sz w:val="48"/>
          <w:szCs w:val="48"/>
        </w:rPr>
        <w:t>P</w:t>
      </w:r>
      <w:r w:rsidR="00A20F5E" w:rsidRPr="00505B81">
        <w:rPr>
          <w:sz w:val="48"/>
          <w:szCs w:val="48"/>
        </w:rPr>
        <w:t xml:space="preserve">ass </w:t>
      </w:r>
      <w:r w:rsidR="00B50801">
        <w:rPr>
          <w:sz w:val="48"/>
          <w:szCs w:val="48"/>
        </w:rPr>
        <w:t>F</w:t>
      </w:r>
      <w:r w:rsidR="00A20F5E" w:rsidRPr="00505B81">
        <w:rPr>
          <w:sz w:val="48"/>
          <w:szCs w:val="48"/>
        </w:rPr>
        <w:t>ilter with</w:t>
      </w:r>
      <w:r>
        <w:rPr>
          <w:sz w:val="48"/>
          <w:szCs w:val="48"/>
        </w:rPr>
        <w:t xml:space="preserve"> </w:t>
      </w:r>
      <w:r w:rsidR="00A20F5E" w:rsidRPr="00505B81">
        <w:rPr>
          <w:sz w:val="48"/>
          <w:szCs w:val="48"/>
        </w:rPr>
        <w:t>Wide Stop</w:t>
      </w:r>
      <w:r w:rsidR="00BF7D5E">
        <w:rPr>
          <w:sz w:val="48"/>
          <w:szCs w:val="48"/>
        </w:rPr>
        <w:t>b</w:t>
      </w:r>
      <w:r w:rsidR="00A20F5E" w:rsidRPr="00505B81">
        <w:rPr>
          <w:sz w:val="48"/>
          <w:szCs w:val="48"/>
        </w:rPr>
        <w:t>and</w:t>
      </w:r>
    </w:p>
    <w:p w14:paraId="42DAD279" w14:textId="399EB708" w:rsidR="002623B4" w:rsidRPr="00B35C2F" w:rsidRDefault="00BD3059" w:rsidP="002A7376">
      <w:pPr>
        <w:pStyle w:val="Abstract"/>
        <w:ind w:firstLine="0"/>
        <w:rPr>
          <w:sz w:val="24"/>
          <w:szCs w:val="24"/>
        </w:rPr>
      </w:pPr>
      <w:r w:rsidRPr="00B35C2F">
        <w:rPr>
          <w:noProof/>
          <w:sz w:val="24"/>
          <w:szCs w:val="24"/>
        </w:rPr>
        <mc:AlternateContent>
          <mc:Choice Requires="wps">
            <w:drawing>
              <wp:anchor distT="0" distB="0" distL="114300" distR="114300" simplePos="0" relativeHeight="251648512" behindDoc="0" locked="1" layoutInCell="1" allowOverlap="0" wp14:anchorId="5AEC4BA2" wp14:editId="41DD5FD1">
                <wp:simplePos x="0" y="0"/>
                <wp:positionH relativeFrom="margin">
                  <wp:posOffset>3413760</wp:posOffset>
                </wp:positionH>
                <wp:positionV relativeFrom="margin">
                  <wp:posOffset>1874520</wp:posOffset>
                </wp:positionV>
                <wp:extent cx="3150870" cy="949960"/>
                <wp:effectExtent l="0" t="0" r="0" b="2540"/>
                <wp:wrapSquare wrapText="bothSides"/>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870" cy="949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7E1B0F" w14:textId="18D4F229" w:rsidR="00B528E4" w:rsidRDefault="00730A9D" w:rsidP="002821E7">
                            <w:pPr>
                              <w:pStyle w:val="FootnoteText"/>
                              <w:ind w:firstLine="0"/>
                              <w:jc w:val="center"/>
                            </w:pPr>
                            <w:r>
                              <w:rPr>
                                <w:noProof/>
                                <w:sz w:val="24"/>
                                <w:szCs w:val="24"/>
                              </w:rPr>
                              <w:drawing>
                                <wp:inline distT="0" distB="0" distL="0" distR="0" wp14:anchorId="3C5AD82D" wp14:editId="0424028E">
                                  <wp:extent cx="2969895" cy="702219"/>
                                  <wp:effectExtent l="0" t="0" r="1905" b="3175"/>
                                  <wp:docPr id="1661279308" name="Picture 1661279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9895" cy="702219"/>
                                          </a:xfrm>
                                          <a:prstGeom prst="rect">
                                            <a:avLst/>
                                          </a:prstGeom>
                                          <a:noFill/>
                                        </pic:spPr>
                                      </pic:pic>
                                    </a:graphicData>
                                  </a:graphic>
                                </wp:inline>
                              </w:drawing>
                            </w:r>
                          </w:p>
                          <w:p w14:paraId="24E11087" w14:textId="1EC2319C" w:rsidR="00B528E4" w:rsidRDefault="00B528E4" w:rsidP="002821E7">
                            <w:pPr>
                              <w:pStyle w:val="FootnoteText"/>
                              <w:jc w:val="center"/>
                            </w:pPr>
                            <w:r w:rsidRPr="006B5E30">
                              <w:t>Fig. 1</w:t>
                            </w:r>
                            <w:r>
                              <w:t>.</w:t>
                            </w:r>
                            <w:r w:rsidRPr="006B5E30">
                              <w:t xml:space="preserve"> Proposed </w:t>
                            </w:r>
                            <w:r w:rsidR="00730A9D">
                              <w:t>Layout</w:t>
                            </w:r>
                            <w:r w:rsidRPr="006B5E30">
                              <w:t xml:space="preserve"> of low pass filter</w:t>
                            </w:r>
                          </w:p>
                          <w:p w14:paraId="6943CB1B" w14:textId="77777777" w:rsidR="00B528E4" w:rsidRDefault="00B528E4" w:rsidP="002821E7">
                            <w:pPr>
                              <w:pStyle w:val="FootnoteText"/>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EC4BA2" id="_x0000_t202" coordsize="21600,21600" o:spt="202" path="m,l,21600r21600,l21600,xe">
                <v:stroke joinstyle="miter"/>
                <v:path gradientshapeok="t" o:connecttype="rect"/>
              </v:shapetype>
              <v:shape id="Text Box 5" o:spid="_x0000_s1026" type="#_x0000_t202" style="position:absolute;left:0;text-align:left;margin-left:268.8pt;margin-top:147.6pt;width:248.1pt;height:74.8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" o:allowoverlap="f" stroked="f">
                <v:textbox inset="0,0,0,0">
                  <w:txbxContent>
                    <w:p w14:paraId="747E1B0F" w14:textId="18D4F229" w:rsidR="00B528E4" w:rsidRDefault="00730A9D" w:rsidP="002821E7">
                      <w:pPr>
                        <w:pStyle w:val="FootnoteText"/>
                        <w:ind w:firstLine="0"/>
                        <w:jc w:val="center"/>
                      </w:pPr>
                      <w:r>
                        <w:rPr>
                          <w:noProof/>
                          <w:sz w:val="24"/>
                          <w:szCs w:val="24"/>
                        </w:rPr>
                        <w:drawing>
                          <wp:inline distT="0" distB="0" distL="0" distR="0" wp14:anchorId="3C5AD82D" wp14:editId="0424028E">
                            <wp:extent cx="2969895" cy="702219"/>
                            <wp:effectExtent l="0" t="0" r="1905" b="3175"/>
                            <wp:docPr id="1661279308" name="Picture 1661279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9895" cy="702219"/>
                                    </a:xfrm>
                                    <a:prstGeom prst="rect">
                                      <a:avLst/>
                                    </a:prstGeom>
                                    <a:noFill/>
                                  </pic:spPr>
                                </pic:pic>
                              </a:graphicData>
                            </a:graphic>
                          </wp:inline>
                        </w:drawing>
                      </w:r>
                    </w:p>
                    <w:p w14:paraId="24E11087" w14:textId="1EC2319C" w:rsidR="00B528E4" w:rsidRDefault="00B528E4" w:rsidP="002821E7">
                      <w:pPr>
                        <w:pStyle w:val="FootnoteText"/>
                        <w:jc w:val="center"/>
                      </w:pPr>
                      <w:r w:rsidRPr="006B5E30">
                        <w:t>Fig. 1</w:t>
                      </w:r>
                      <w:r>
                        <w:t>.</w:t>
                      </w:r>
                      <w:r w:rsidRPr="006B5E30">
                        <w:t xml:space="preserve"> Proposed </w:t>
                      </w:r>
                      <w:r w:rsidR="00730A9D">
                        <w:t>Layout</w:t>
                      </w:r>
                      <w:r w:rsidRPr="006B5E30">
                        <w:t xml:space="preserve"> of low pass filter</w:t>
                      </w:r>
                    </w:p>
                    <w:p w14:paraId="6943CB1B" w14:textId="77777777" w:rsidR="00B528E4" w:rsidRDefault="00B528E4" w:rsidP="002821E7">
                      <w:pPr>
                        <w:pStyle w:val="FootnoteText"/>
                        <w:jc w:val="center"/>
                      </w:pPr>
                    </w:p>
                  </w:txbxContent>
                </v:textbox>
                <w10:wrap type="square" anchorx="margin" anchory="margin"/>
                <w10:anchorlock/>
              </v:shape>
            </w:pict>
          </mc:Fallback>
        </mc:AlternateContent>
      </w:r>
      <w:r w:rsidR="00431E3E" w:rsidRPr="00B35C2F">
        <w:rPr>
          <w:i/>
          <w:iCs/>
          <w:sz w:val="24"/>
          <w:szCs w:val="24"/>
        </w:rPr>
        <w:t>Abstract</w:t>
      </w:r>
      <w:r w:rsidR="00431E3E" w:rsidRPr="00B35C2F">
        <w:rPr>
          <w:sz w:val="24"/>
          <w:szCs w:val="24"/>
        </w:rPr>
        <w:t>—</w:t>
      </w:r>
      <w:r w:rsidR="00DF56C8" w:rsidRPr="00B35C2F">
        <w:rPr>
          <w:sz w:val="24"/>
          <w:szCs w:val="24"/>
        </w:rPr>
        <w:t>A microstrip</w:t>
      </w:r>
      <w:r w:rsidR="00431E3E" w:rsidRPr="00B35C2F">
        <w:rPr>
          <w:sz w:val="24"/>
          <w:szCs w:val="24"/>
        </w:rPr>
        <w:t xml:space="preserve"> </w:t>
      </w:r>
      <w:r w:rsidR="00DF56C8" w:rsidRPr="00B35C2F">
        <w:rPr>
          <w:sz w:val="24"/>
          <w:szCs w:val="24"/>
        </w:rPr>
        <w:t xml:space="preserve">step impedance </w:t>
      </w:r>
      <w:r w:rsidR="00431E3E" w:rsidRPr="00B35C2F">
        <w:rPr>
          <w:sz w:val="24"/>
          <w:szCs w:val="24"/>
        </w:rPr>
        <w:t>low pass filter (LPF)</w:t>
      </w:r>
      <w:r w:rsidR="007C334C">
        <w:rPr>
          <w:sz w:val="24"/>
          <w:szCs w:val="24"/>
        </w:rPr>
        <w:t xml:space="preserve"> </w:t>
      </w:r>
      <w:r w:rsidR="00431E3E" w:rsidRPr="00B35C2F">
        <w:rPr>
          <w:sz w:val="24"/>
          <w:szCs w:val="24"/>
        </w:rPr>
        <w:t>is proposed</w:t>
      </w:r>
      <w:r w:rsidR="00DF56C8" w:rsidRPr="00B35C2F">
        <w:rPr>
          <w:sz w:val="24"/>
          <w:szCs w:val="24"/>
        </w:rPr>
        <w:t>. Stop band of LPF is enhanced using a pair of open stubs connected to</w:t>
      </w:r>
      <w:r w:rsidR="00532191" w:rsidRPr="00B35C2F">
        <w:rPr>
          <w:sz w:val="24"/>
          <w:szCs w:val="24"/>
        </w:rPr>
        <w:t xml:space="preserve"> </w:t>
      </w:r>
      <w:r w:rsidR="00DF56C8" w:rsidRPr="00B35C2F">
        <w:rPr>
          <w:sz w:val="24"/>
          <w:szCs w:val="24"/>
        </w:rPr>
        <w:t xml:space="preserve">input and output port. </w:t>
      </w:r>
      <w:r w:rsidR="00532191" w:rsidRPr="00B35C2F">
        <w:rPr>
          <w:sz w:val="24"/>
          <w:szCs w:val="24"/>
        </w:rPr>
        <w:t xml:space="preserve">LPF is </w:t>
      </w:r>
      <w:r w:rsidR="00332742" w:rsidRPr="00B35C2F">
        <w:rPr>
          <w:sz w:val="24"/>
          <w:szCs w:val="24"/>
        </w:rPr>
        <w:t>fabricated</w:t>
      </w:r>
      <w:r w:rsidR="00532191" w:rsidRPr="00B35C2F">
        <w:rPr>
          <w:sz w:val="24"/>
          <w:szCs w:val="24"/>
        </w:rPr>
        <w:t xml:space="preserve"> on FR-4 with dielectric constant 4.3,</w:t>
      </w:r>
      <w:r w:rsidR="00332742" w:rsidRPr="00B35C2F">
        <w:rPr>
          <w:sz w:val="24"/>
          <w:szCs w:val="24"/>
        </w:rPr>
        <w:t xml:space="preserve"> prototype has </w:t>
      </w:r>
      <w:r w:rsidR="00431E3E" w:rsidRPr="00B35C2F">
        <w:rPr>
          <w:sz w:val="24"/>
          <w:szCs w:val="24"/>
        </w:rPr>
        <w:t>3dB cut off frequency (f</w:t>
      </w:r>
      <w:r w:rsidR="00431E3E" w:rsidRPr="00B35C2F">
        <w:rPr>
          <w:sz w:val="24"/>
          <w:szCs w:val="24"/>
          <w:vertAlign w:val="subscript"/>
        </w:rPr>
        <w:t>c</w:t>
      </w:r>
      <w:r w:rsidR="00431E3E" w:rsidRPr="00B35C2F">
        <w:rPr>
          <w:sz w:val="24"/>
          <w:szCs w:val="24"/>
        </w:rPr>
        <w:t xml:space="preserve">) </w:t>
      </w:r>
      <w:r w:rsidR="00332742" w:rsidRPr="00B35C2F">
        <w:rPr>
          <w:sz w:val="24"/>
          <w:szCs w:val="24"/>
        </w:rPr>
        <w:t>of</w:t>
      </w:r>
      <w:r w:rsidR="00DF56C8" w:rsidRPr="00B35C2F">
        <w:rPr>
          <w:sz w:val="24"/>
          <w:szCs w:val="24"/>
        </w:rPr>
        <w:t xml:space="preserve"> 3.16</w:t>
      </w:r>
      <w:r w:rsidR="00431E3E" w:rsidRPr="00B35C2F">
        <w:rPr>
          <w:sz w:val="24"/>
          <w:szCs w:val="24"/>
        </w:rPr>
        <w:t xml:space="preserve"> GHz</w:t>
      </w:r>
      <w:r w:rsidR="00DF56C8" w:rsidRPr="00B35C2F">
        <w:rPr>
          <w:sz w:val="24"/>
          <w:szCs w:val="24"/>
        </w:rPr>
        <w:t xml:space="preserve">. </w:t>
      </w:r>
      <w:r w:rsidR="00532191" w:rsidRPr="00B35C2F">
        <w:rPr>
          <w:sz w:val="24"/>
          <w:szCs w:val="24"/>
        </w:rPr>
        <w:t xml:space="preserve">The stop band is enhanced </w:t>
      </w:r>
      <w:r w:rsidR="000E09F0">
        <w:rPr>
          <w:sz w:val="24"/>
          <w:szCs w:val="24"/>
        </w:rPr>
        <w:t>up</w:t>
      </w:r>
      <w:r w:rsidR="000E09F0" w:rsidRPr="00B35C2F">
        <w:rPr>
          <w:sz w:val="24"/>
          <w:szCs w:val="24"/>
        </w:rPr>
        <w:t xml:space="preserve"> to</w:t>
      </w:r>
      <w:r w:rsidR="002F07A9" w:rsidRPr="00B35C2F">
        <w:rPr>
          <w:sz w:val="24"/>
          <w:szCs w:val="24"/>
        </w:rPr>
        <w:t xml:space="preserve"> </w:t>
      </w:r>
      <w:r w:rsidR="00DF56C8" w:rsidRPr="00B35C2F">
        <w:rPr>
          <w:sz w:val="24"/>
          <w:szCs w:val="24"/>
        </w:rPr>
        <w:t>6</w:t>
      </w:r>
      <w:r w:rsidR="002F07A9" w:rsidRPr="00B35C2F">
        <w:rPr>
          <w:sz w:val="24"/>
          <w:szCs w:val="24"/>
        </w:rPr>
        <w:t xml:space="preserve"> GHz </w:t>
      </w:r>
      <w:r w:rsidR="00532191" w:rsidRPr="00B35C2F">
        <w:rPr>
          <w:sz w:val="24"/>
          <w:szCs w:val="24"/>
        </w:rPr>
        <w:t>using two open stubs connected to input output posts</w:t>
      </w:r>
      <w:r w:rsidR="007C334C">
        <w:rPr>
          <w:sz w:val="24"/>
          <w:szCs w:val="24"/>
        </w:rPr>
        <w:t xml:space="preserve"> and improved the</w:t>
      </w:r>
      <w:r w:rsidR="00532191" w:rsidRPr="00B35C2F">
        <w:rPr>
          <w:sz w:val="24"/>
          <w:szCs w:val="24"/>
        </w:rPr>
        <w:t xml:space="preserve"> selectivity. </w:t>
      </w:r>
    </w:p>
    <w:p w14:paraId="5FC9311D" w14:textId="77777777" w:rsidR="00E97402" w:rsidRPr="00B35C2F" w:rsidRDefault="00E97402" w:rsidP="002623B4">
      <w:pPr>
        <w:pStyle w:val="Abstract"/>
        <w:rPr>
          <w:sz w:val="24"/>
          <w:szCs w:val="24"/>
        </w:rPr>
      </w:pPr>
    </w:p>
    <w:p w14:paraId="446E187A" w14:textId="68E8F009" w:rsidR="00431E3E" w:rsidRPr="00B35C2F" w:rsidRDefault="00431E3E" w:rsidP="00431E3E">
      <w:pPr>
        <w:pStyle w:val="IndexTerms"/>
        <w:rPr>
          <w:sz w:val="24"/>
          <w:szCs w:val="24"/>
        </w:rPr>
      </w:pPr>
      <w:bookmarkStart w:id="0" w:name="PointTmp"/>
      <w:r w:rsidRPr="00B35C2F">
        <w:rPr>
          <w:i/>
          <w:iCs/>
          <w:sz w:val="24"/>
          <w:szCs w:val="24"/>
        </w:rPr>
        <w:t>Index Terms</w:t>
      </w:r>
      <w:r w:rsidRPr="00B35C2F">
        <w:rPr>
          <w:sz w:val="24"/>
          <w:szCs w:val="24"/>
        </w:rPr>
        <w:t>—</w:t>
      </w:r>
      <w:r w:rsidR="00532191" w:rsidRPr="00B35C2F">
        <w:rPr>
          <w:sz w:val="24"/>
          <w:szCs w:val="24"/>
        </w:rPr>
        <w:t>S</w:t>
      </w:r>
      <w:r w:rsidRPr="00B35C2F">
        <w:rPr>
          <w:sz w:val="24"/>
          <w:szCs w:val="24"/>
        </w:rPr>
        <w:t xml:space="preserve">tep impedance resonator, quarter wave open stubs, </w:t>
      </w:r>
      <w:r w:rsidR="00BB250E" w:rsidRPr="00B35C2F">
        <w:rPr>
          <w:sz w:val="24"/>
          <w:szCs w:val="24"/>
        </w:rPr>
        <w:t>wide stopband</w:t>
      </w:r>
    </w:p>
    <w:bookmarkEnd w:id="0"/>
    <w:p w14:paraId="4EADCC39" w14:textId="77777777" w:rsidR="00E97402" w:rsidRPr="00730A9D" w:rsidRDefault="00E97402" w:rsidP="00AB5DF8">
      <w:pPr>
        <w:pStyle w:val="Heading1"/>
        <w:spacing w:before="120"/>
        <w:rPr>
          <w:sz w:val="24"/>
          <w:szCs w:val="24"/>
        </w:rPr>
      </w:pPr>
      <w:r w:rsidRPr="00730A9D">
        <w:rPr>
          <w:sz w:val="24"/>
          <w:szCs w:val="24"/>
        </w:rPr>
        <w:t>INTRODUCTION</w:t>
      </w:r>
    </w:p>
    <w:p w14:paraId="7C80809E" w14:textId="77777777" w:rsidR="00E97402" w:rsidRPr="00B35C2F" w:rsidRDefault="00810A65">
      <w:pPr>
        <w:pStyle w:val="Text"/>
        <w:keepNext/>
        <w:framePr w:dropCap="drop" w:lines="2" w:wrap="auto" w:vAnchor="text" w:hAnchor="text"/>
        <w:spacing w:line="480" w:lineRule="exact"/>
        <w:ind w:firstLine="0"/>
        <w:rPr>
          <w:smallCaps/>
          <w:position w:val="-3"/>
          <w:sz w:val="24"/>
          <w:szCs w:val="24"/>
        </w:rPr>
      </w:pPr>
      <w:r w:rsidRPr="0090447E">
        <w:rPr>
          <w:position w:val="-3"/>
          <w:sz w:val="56"/>
          <w:szCs w:val="56"/>
        </w:rPr>
        <w:t>A</w:t>
      </w:r>
    </w:p>
    <w:p w14:paraId="7D9BDCB7" w14:textId="1CB5BB25" w:rsidR="00E97B99" w:rsidRDefault="00810A65" w:rsidP="00B35C2F">
      <w:pPr>
        <w:jc w:val="both"/>
        <w:rPr>
          <w:sz w:val="24"/>
          <w:szCs w:val="24"/>
        </w:rPr>
      </w:pPr>
      <w:r w:rsidRPr="00B35C2F">
        <w:rPr>
          <w:smallCaps/>
          <w:sz w:val="24"/>
          <w:szCs w:val="24"/>
        </w:rPr>
        <w:t xml:space="preserve">N </w:t>
      </w:r>
      <w:r w:rsidRPr="00B35C2F">
        <w:rPr>
          <w:sz w:val="24"/>
          <w:szCs w:val="24"/>
        </w:rPr>
        <w:t xml:space="preserve">efficient </w:t>
      </w:r>
      <w:r w:rsidR="00B447FF" w:rsidRPr="00B35C2F">
        <w:rPr>
          <w:sz w:val="24"/>
          <w:szCs w:val="24"/>
        </w:rPr>
        <w:t>w</w:t>
      </w:r>
      <w:r w:rsidRPr="00B35C2F">
        <w:rPr>
          <w:sz w:val="24"/>
          <w:szCs w:val="24"/>
        </w:rPr>
        <w:t>ireless communication system requires</w:t>
      </w:r>
      <w:r w:rsidR="00AD29FF" w:rsidRPr="00B35C2F">
        <w:rPr>
          <w:sz w:val="24"/>
          <w:szCs w:val="24"/>
        </w:rPr>
        <w:t xml:space="preserve"> a </w:t>
      </w:r>
      <w:r w:rsidRPr="00B35C2F">
        <w:rPr>
          <w:sz w:val="24"/>
          <w:szCs w:val="24"/>
        </w:rPr>
        <w:t xml:space="preserve">compact and low profile </w:t>
      </w:r>
      <w:r w:rsidR="00AD29FF" w:rsidRPr="00B35C2F">
        <w:rPr>
          <w:sz w:val="24"/>
          <w:szCs w:val="24"/>
        </w:rPr>
        <w:t>low pass filter (LPF)</w:t>
      </w:r>
      <w:r w:rsidR="00B447FF" w:rsidRPr="00B35C2F">
        <w:rPr>
          <w:sz w:val="24"/>
          <w:szCs w:val="24"/>
        </w:rPr>
        <w:t xml:space="preserve"> to </w:t>
      </w:r>
      <w:r w:rsidR="00E52FE3" w:rsidRPr="00B35C2F">
        <w:rPr>
          <w:sz w:val="24"/>
          <w:szCs w:val="24"/>
        </w:rPr>
        <w:t xml:space="preserve">eradicate spurious and </w:t>
      </w:r>
      <w:r w:rsidR="00C261E6" w:rsidRPr="00B35C2F">
        <w:rPr>
          <w:sz w:val="24"/>
          <w:szCs w:val="24"/>
        </w:rPr>
        <w:t xml:space="preserve">undesired </w:t>
      </w:r>
      <w:r w:rsidR="00342194" w:rsidRPr="00B35C2F">
        <w:rPr>
          <w:sz w:val="24"/>
          <w:szCs w:val="24"/>
        </w:rPr>
        <w:t>h</w:t>
      </w:r>
      <w:r w:rsidR="003276F9" w:rsidRPr="00B35C2F">
        <w:rPr>
          <w:sz w:val="24"/>
          <w:szCs w:val="24"/>
        </w:rPr>
        <w:t>igher</w:t>
      </w:r>
      <w:r w:rsidR="00E52FE3" w:rsidRPr="00B35C2F">
        <w:rPr>
          <w:sz w:val="24"/>
          <w:szCs w:val="24"/>
        </w:rPr>
        <w:t xml:space="preserve"> order frequency components</w:t>
      </w:r>
      <w:r w:rsidR="00AD29FF" w:rsidRPr="00B35C2F">
        <w:rPr>
          <w:sz w:val="24"/>
          <w:szCs w:val="24"/>
        </w:rPr>
        <w:t xml:space="preserve">. </w:t>
      </w:r>
      <w:r w:rsidR="00BA7D43" w:rsidRPr="00B35C2F">
        <w:rPr>
          <w:sz w:val="24"/>
          <w:szCs w:val="24"/>
        </w:rPr>
        <w:t xml:space="preserve">To achieve this, the </w:t>
      </w:r>
      <w:r w:rsidR="00AD29FF" w:rsidRPr="00B35C2F">
        <w:rPr>
          <w:sz w:val="24"/>
          <w:szCs w:val="24"/>
        </w:rPr>
        <w:t>LPF</w:t>
      </w:r>
      <w:r w:rsidR="003C56BD" w:rsidRPr="00B35C2F">
        <w:rPr>
          <w:sz w:val="24"/>
          <w:szCs w:val="24"/>
        </w:rPr>
        <w:t xml:space="preserve"> should have</w:t>
      </w:r>
      <w:r w:rsidR="00C92718" w:rsidRPr="00B35C2F">
        <w:rPr>
          <w:sz w:val="24"/>
          <w:szCs w:val="24"/>
        </w:rPr>
        <w:t xml:space="preserve"> </w:t>
      </w:r>
      <w:r w:rsidR="008B69FB" w:rsidRPr="00B35C2F">
        <w:rPr>
          <w:sz w:val="24"/>
          <w:szCs w:val="24"/>
        </w:rPr>
        <w:t>good</w:t>
      </w:r>
      <w:r w:rsidR="00C92718" w:rsidRPr="00B35C2F">
        <w:rPr>
          <w:sz w:val="24"/>
          <w:szCs w:val="24"/>
        </w:rPr>
        <w:t xml:space="preserve"> passband selectivity,</w:t>
      </w:r>
      <w:r w:rsidR="003C56BD" w:rsidRPr="00B35C2F">
        <w:rPr>
          <w:sz w:val="24"/>
          <w:szCs w:val="24"/>
        </w:rPr>
        <w:t xml:space="preserve"> </w:t>
      </w:r>
      <w:r w:rsidR="008B69FB" w:rsidRPr="00B35C2F">
        <w:rPr>
          <w:sz w:val="24"/>
          <w:szCs w:val="24"/>
        </w:rPr>
        <w:t xml:space="preserve">sufficiently </w:t>
      </w:r>
      <w:r w:rsidRPr="00B35C2F">
        <w:rPr>
          <w:sz w:val="24"/>
          <w:szCs w:val="24"/>
        </w:rPr>
        <w:t>wide stopband rejection</w:t>
      </w:r>
      <w:r w:rsidR="00C91B6D" w:rsidRPr="00B35C2F">
        <w:rPr>
          <w:sz w:val="24"/>
          <w:szCs w:val="24"/>
        </w:rPr>
        <w:t xml:space="preserve"> capability</w:t>
      </w:r>
      <w:r w:rsidR="00EA706F" w:rsidRPr="00B35C2F">
        <w:rPr>
          <w:sz w:val="24"/>
          <w:szCs w:val="24"/>
        </w:rPr>
        <w:t>, low passband insertion loss and high attenuation</w:t>
      </w:r>
      <w:r w:rsidR="008B69FB" w:rsidRPr="00B35C2F">
        <w:rPr>
          <w:sz w:val="24"/>
          <w:szCs w:val="24"/>
        </w:rPr>
        <w:t xml:space="preserve"> level in stopband</w:t>
      </w:r>
      <w:r w:rsidR="00C92718" w:rsidRPr="00B35C2F">
        <w:rPr>
          <w:sz w:val="24"/>
          <w:szCs w:val="24"/>
        </w:rPr>
        <w:t>.</w:t>
      </w:r>
      <w:r w:rsidRPr="00B35C2F">
        <w:rPr>
          <w:sz w:val="24"/>
          <w:szCs w:val="24"/>
        </w:rPr>
        <w:t xml:space="preserve"> </w:t>
      </w:r>
      <w:r w:rsidR="00693333" w:rsidRPr="00B35C2F">
        <w:rPr>
          <w:sz w:val="24"/>
          <w:szCs w:val="24"/>
        </w:rPr>
        <w:t>S</w:t>
      </w:r>
      <w:r w:rsidRPr="00B35C2F">
        <w:rPr>
          <w:sz w:val="24"/>
          <w:szCs w:val="24"/>
        </w:rPr>
        <w:t xml:space="preserve">everal </w:t>
      </w:r>
      <w:r w:rsidR="0067592D" w:rsidRPr="00B35C2F">
        <w:rPr>
          <w:sz w:val="24"/>
          <w:szCs w:val="24"/>
        </w:rPr>
        <w:t xml:space="preserve">design </w:t>
      </w:r>
      <w:r w:rsidR="00C92718" w:rsidRPr="00B35C2F">
        <w:rPr>
          <w:sz w:val="24"/>
          <w:szCs w:val="24"/>
        </w:rPr>
        <w:t xml:space="preserve">methodologies </w:t>
      </w:r>
      <w:r w:rsidRPr="00B35C2F">
        <w:rPr>
          <w:sz w:val="24"/>
          <w:szCs w:val="24"/>
        </w:rPr>
        <w:t xml:space="preserve">and techniques </w:t>
      </w:r>
      <w:r w:rsidR="00693333" w:rsidRPr="00B35C2F">
        <w:rPr>
          <w:sz w:val="24"/>
          <w:szCs w:val="24"/>
        </w:rPr>
        <w:t xml:space="preserve">have been </w:t>
      </w:r>
      <w:r w:rsidR="002E2123" w:rsidRPr="00B35C2F">
        <w:rPr>
          <w:sz w:val="24"/>
          <w:szCs w:val="24"/>
        </w:rPr>
        <w:t>reported</w:t>
      </w:r>
      <w:r w:rsidR="00443846" w:rsidRPr="00B35C2F">
        <w:rPr>
          <w:sz w:val="24"/>
          <w:szCs w:val="24"/>
        </w:rPr>
        <w:t xml:space="preserve"> </w:t>
      </w:r>
      <w:r w:rsidR="00F42D60" w:rsidRPr="00B35C2F">
        <w:rPr>
          <w:sz w:val="24"/>
          <w:szCs w:val="24"/>
        </w:rPr>
        <w:t>so far</w:t>
      </w:r>
      <w:r w:rsidR="002E2123" w:rsidRPr="00B35C2F">
        <w:rPr>
          <w:sz w:val="24"/>
          <w:szCs w:val="24"/>
        </w:rPr>
        <w:t xml:space="preserve"> </w:t>
      </w:r>
      <w:r w:rsidRPr="00B35C2F">
        <w:rPr>
          <w:sz w:val="24"/>
          <w:szCs w:val="24"/>
        </w:rPr>
        <w:t xml:space="preserve">to </w:t>
      </w:r>
      <w:r w:rsidR="002030D2" w:rsidRPr="00B35C2F">
        <w:rPr>
          <w:sz w:val="24"/>
          <w:szCs w:val="24"/>
        </w:rPr>
        <w:t>realize</w:t>
      </w:r>
      <w:r w:rsidRPr="00B35C2F">
        <w:rPr>
          <w:sz w:val="24"/>
          <w:szCs w:val="24"/>
        </w:rPr>
        <w:t xml:space="preserve"> </w:t>
      </w:r>
      <w:r w:rsidR="00B86991" w:rsidRPr="00B35C2F">
        <w:rPr>
          <w:sz w:val="24"/>
          <w:szCs w:val="24"/>
        </w:rPr>
        <w:t>suc</w:t>
      </w:r>
      <w:r w:rsidR="0067592D" w:rsidRPr="00B35C2F">
        <w:rPr>
          <w:sz w:val="24"/>
          <w:szCs w:val="24"/>
        </w:rPr>
        <w:t>h</w:t>
      </w:r>
      <w:r w:rsidRPr="00B35C2F">
        <w:rPr>
          <w:sz w:val="24"/>
          <w:szCs w:val="24"/>
        </w:rPr>
        <w:t xml:space="preserve"> low pass filter</w:t>
      </w:r>
      <w:r w:rsidR="0067592D" w:rsidRPr="00B35C2F">
        <w:rPr>
          <w:sz w:val="24"/>
          <w:szCs w:val="24"/>
        </w:rPr>
        <w:t>s</w:t>
      </w:r>
      <w:r w:rsidRPr="00B35C2F">
        <w:rPr>
          <w:sz w:val="24"/>
          <w:szCs w:val="24"/>
        </w:rPr>
        <w:t>. Mostly</w:t>
      </w:r>
      <w:r w:rsidR="0021713B" w:rsidRPr="00B35C2F">
        <w:rPr>
          <w:sz w:val="24"/>
          <w:szCs w:val="24"/>
        </w:rPr>
        <w:t>,</w:t>
      </w:r>
      <w:r w:rsidRPr="00B35C2F">
        <w:rPr>
          <w:sz w:val="24"/>
          <w:szCs w:val="24"/>
        </w:rPr>
        <w:t xml:space="preserve"> planner resonator</w:t>
      </w:r>
      <w:r w:rsidR="001E7488" w:rsidRPr="00B35C2F">
        <w:rPr>
          <w:sz w:val="24"/>
          <w:szCs w:val="24"/>
        </w:rPr>
        <w:t xml:space="preserve"> circuits </w:t>
      </w:r>
      <w:r w:rsidR="000823D7" w:rsidRPr="00B35C2F">
        <w:rPr>
          <w:sz w:val="24"/>
          <w:szCs w:val="24"/>
        </w:rPr>
        <w:t xml:space="preserve">and specifically in microstrip technology </w:t>
      </w:r>
      <w:r w:rsidRPr="00B35C2F">
        <w:rPr>
          <w:sz w:val="24"/>
          <w:szCs w:val="24"/>
        </w:rPr>
        <w:t xml:space="preserve">are utilized </w:t>
      </w:r>
      <w:r w:rsidR="00597EEB" w:rsidRPr="00B35C2F">
        <w:rPr>
          <w:sz w:val="24"/>
          <w:szCs w:val="24"/>
        </w:rPr>
        <w:t xml:space="preserve">to </w:t>
      </w:r>
      <w:r w:rsidR="00E13847" w:rsidRPr="00B35C2F">
        <w:rPr>
          <w:sz w:val="24"/>
          <w:szCs w:val="24"/>
        </w:rPr>
        <w:t>perform</w:t>
      </w:r>
      <w:r w:rsidR="00A65AF6" w:rsidRPr="00B35C2F">
        <w:rPr>
          <w:sz w:val="24"/>
          <w:szCs w:val="24"/>
        </w:rPr>
        <w:t xml:space="preserve"> </w:t>
      </w:r>
      <w:r w:rsidRPr="00B35C2F">
        <w:rPr>
          <w:sz w:val="24"/>
          <w:szCs w:val="24"/>
        </w:rPr>
        <w:t>low pass filte</w:t>
      </w:r>
      <w:r w:rsidR="00A65AF6" w:rsidRPr="00B35C2F">
        <w:rPr>
          <w:sz w:val="24"/>
          <w:szCs w:val="24"/>
        </w:rPr>
        <w:t xml:space="preserve">ring </w:t>
      </w:r>
      <w:r w:rsidR="000823D7" w:rsidRPr="00B35C2F">
        <w:rPr>
          <w:sz w:val="24"/>
          <w:szCs w:val="24"/>
        </w:rPr>
        <w:t xml:space="preserve">operation </w:t>
      </w:r>
      <w:r w:rsidR="00BC51F7" w:rsidRPr="00B35C2F">
        <w:rPr>
          <w:sz w:val="24"/>
          <w:szCs w:val="24"/>
        </w:rPr>
        <w:t>due to its</w:t>
      </w:r>
      <w:r w:rsidRPr="00B35C2F">
        <w:rPr>
          <w:sz w:val="24"/>
          <w:szCs w:val="24"/>
        </w:rPr>
        <w:t xml:space="preserve"> compactness, ease of fabrication and integration with other high-frequency </w:t>
      </w:r>
      <w:r w:rsidR="00BC51F7" w:rsidRPr="00B35C2F">
        <w:rPr>
          <w:sz w:val="24"/>
          <w:szCs w:val="24"/>
        </w:rPr>
        <w:t>devices</w:t>
      </w:r>
      <w:r w:rsidRPr="00B35C2F">
        <w:rPr>
          <w:sz w:val="24"/>
          <w:szCs w:val="24"/>
        </w:rPr>
        <w:t xml:space="preserve"> and circuits. Various </w:t>
      </w:r>
      <w:r w:rsidR="0084716E" w:rsidRPr="00B35C2F">
        <w:rPr>
          <w:sz w:val="24"/>
          <w:szCs w:val="24"/>
        </w:rPr>
        <w:t>circuit topologies</w:t>
      </w:r>
      <w:r w:rsidRPr="00B35C2F">
        <w:rPr>
          <w:sz w:val="24"/>
          <w:szCs w:val="24"/>
        </w:rPr>
        <w:t xml:space="preserve"> of LPF</w:t>
      </w:r>
      <w:r w:rsidR="00074528" w:rsidRPr="00B35C2F">
        <w:rPr>
          <w:sz w:val="24"/>
          <w:szCs w:val="24"/>
        </w:rPr>
        <w:t>s</w:t>
      </w:r>
      <w:r w:rsidRPr="00B35C2F">
        <w:rPr>
          <w:sz w:val="24"/>
          <w:szCs w:val="24"/>
        </w:rPr>
        <w:t xml:space="preserve"> </w:t>
      </w:r>
      <w:r w:rsidR="00074528" w:rsidRPr="00B35C2F">
        <w:rPr>
          <w:sz w:val="24"/>
          <w:szCs w:val="24"/>
        </w:rPr>
        <w:t>and</w:t>
      </w:r>
      <w:r w:rsidRPr="00B35C2F">
        <w:rPr>
          <w:sz w:val="24"/>
          <w:szCs w:val="24"/>
        </w:rPr>
        <w:t xml:space="preserve"> their</w:t>
      </w:r>
      <w:r w:rsidR="00E30EA7" w:rsidRPr="00B35C2F">
        <w:rPr>
          <w:sz w:val="24"/>
          <w:szCs w:val="24"/>
        </w:rPr>
        <w:t xml:space="preserve"> </w:t>
      </w:r>
      <w:r w:rsidR="00074528" w:rsidRPr="00B35C2F">
        <w:rPr>
          <w:sz w:val="24"/>
          <w:szCs w:val="24"/>
        </w:rPr>
        <w:t>detailed investigation</w:t>
      </w:r>
      <w:r w:rsidRPr="00B35C2F">
        <w:rPr>
          <w:sz w:val="24"/>
          <w:szCs w:val="24"/>
        </w:rPr>
        <w:t xml:space="preserve"> and performance </w:t>
      </w:r>
      <w:r w:rsidR="00074528" w:rsidRPr="00B35C2F">
        <w:rPr>
          <w:sz w:val="24"/>
          <w:szCs w:val="24"/>
        </w:rPr>
        <w:t xml:space="preserve">analysis </w:t>
      </w:r>
      <w:r w:rsidR="00797323" w:rsidRPr="00B35C2F">
        <w:rPr>
          <w:sz w:val="24"/>
          <w:szCs w:val="24"/>
        </w:rPr>
        <w:t xml:space="preserve">in terms of </w:t>
      </w:r>
      <w:r w:rsidRPr="00B35C2F">
        <w:rPr>
          <w:sz w:val="24"/>
          <w:szCs w:val="24"/>
        </w:rPr>
        <w:t>roll-off factor, stopband</w:t>
      </w:r>
      <w:r w:rsidR="00797323" w:rsidRPr="00B35C2F">
        <w:rPr>
          <w:sz w:val="24"/>
          <w:szCs w:val="24"/>
        </w:rPr>
        <w:t xml:space="preserve"> bandwidth</w:t>
      </w:r>
      <w:r w:rsidRPr="00B35C2F">
        <w:rPr>
          <w:sz w:val="24"/>
          <w:szCs w:val="24"/>
        </w:rPr>
        <w:t>,</w:t>
      </w:r>
      <w:r w:rsidR="00B31755" w:rsidRPr="00B35C2F">
        <w:rPr>
          <w:sz w:val="24"/>
          <w:szCs w:val="24"/>
        </w:rPr>
        <w:t xml:space="preserve"> </w:t>
      </w:r>
      <w:r w:rsidR="009D3CC1" w:rsidRPr="00B35C2F">
        <w:rPr>
          <w:sz w:val="24"/>
          <w:szCs w:val="24"/>
        </w:rPr>
        <w:t>out</w:t>
      </w:r>
      <w:r w:rsidR="0073554C" w:rsidRPr="00B35C2F">
        <w:rPr>
          <w:sz w:val="24"/>
          <w:szCs w:val="24"/>
        </w:rPr>
        <w:t>-</w:t>
      </w:r>
      <w:r w:rsidR="009D3CC1" w:rsidRPr="00B35C2F">
        <w:rPr>
          <w:sz w:val="24"/>
          <w:szCs w:val="24"/>
        </w:rPr>
        <w:t>of</w:t>
      </w:r>
      <w:r w:rsidR="0073554C" w:rsidRPr="00B35C2F">
        <w:rPr>
          <w:sz w:val="24"/>
          <w:szCs w:val="24"/>
        </w:rPr>
        <w:t>-</w:t>
      </w:r>
      <w:r w:rsidR="009D3CC1" w:rsidRPr="00B35C2F">
        <w:rPr>
          <w:sz w:val="24"/>
          <w:szCs w:val="24"/>
        </w:rPr>
        <w:t xml:space="preserve">band rejection </w:t>
      </w:r>
      <w:r w:rsidRPr="00B35C2F">
        <w:rPr>
          <w:sz w:val="24"/>
          <w:szCs w:val="24"/>
        </w:rPr>
        <w:t xml:space="preserve">and </w:t>
      </w:r>
      <w:r w:rsidR="00EE25FA" w:rsidRPr="00B35C2F">
        <w:rPr>
          <w:sz w:val="24"/>
          <w:szCs w:val="24"/>
        </w:rPr>
        <w:t xml:space="preserve">passband </w:t>
      </w:r>
      <w:r w:rsidRPr="00B35C2F">
        <w:rPr>
          <w:sz w:val="24"/>
          <w:szCs w:val="24"/>
        </w:rPr>
        <w:t>insertion loss</w:t>
      </w:r>
      <w:r w:rsidR="00E65BE9" w:rsidRPr="00B35C2F">
        <w:rPr>
          <w:sz w:val="24"/>
          <w:szCs w:val="24"/>
        </w:rPr>
        <w:t xml:space="preserve"> (IL)</w:t>
      </w:r>
      <w:r w:rsidRPr="00B35C2F">
        <w:rPr>
          <w:sz w:val="24"/>
          <w:szCs w:val="24"/>
        </w:rPr>
        <w:t xml:space="preserve"> have been widely </w:t>
      </w:r>
      <w:r w:rsidR="00417472" w:rsidRPr="00B35C2F">
        <w:rPr>
          <w:sz w:val="24"/>
          <w:szCs w:val="24"/>
        </w:rPr>
        <w:t>reported in recent years [1]–[1</w:t>
      </w:r>
      <w:r w:rsidR="004A18D7" w:rsidRPr="00B35C2F">
        <w:rPr>
          <w:sz w:val="24"/>
          <w:szCs w:val="24"/>
        </w:rPr>
        <w:t>1</w:t>
      </w:r>
      <w:r w:rsidRPr="00B35C2F">
        <w:rPr>
          <w:sz w:val="24"/>
          <w:szCs w:val="24"/>
        </w:rPr>
        <w:t>].</w:t>
      </w:r>
      <w:r w:rsidR="00D445DB" w:rsidRPr="00B35C2F">
        <w:rPr>
          <w:sz w:val="24"/>
          <w:szCs w:val="24"/>
        </w:rPr>
        <w:t xml:space="preserve"> </w:t>
      </w:r>
      <w:r w:rsidR="00B35C2F" w:rsidRPr="00B35C2F">
        <w:rPr>
          <w:sz w:val="24"/>
          <w:szCs w:val="24"/>
        </w:rPr>
        <w:t>In Proposed design [1] uses of metamaterial structures and host transmission line for the improvement of cut off frequency, insertion loss and size reduction of the filter. Here we have taken third order microstrip Lowpass filter with cut off frequency of 2 GHz, FR-4 lossy is used.</w:t>
      </w:r>
      <w:r w:rsidR="00B35C2F" w:rsidRPr="00B35C2F">
        <w:rPr>
          <w:rFonts w:eastAsiaTheme="minorHAnsi"/>
          <w:sz w:val="24"/>
          <w:szCs w:val="24"/>
        </w:rPr>
        <w:t xml:space="preserve"> </w:t>
      </w:r>
      <w:r w:rsidR="00B35C2F" w:rsidRPr="00B35C2F">
        <w:rPr>
          <w:sz w:val="24"/>
          <w:szCs w:val="24"/>
        </w:rPr>
        <w:t>In [2] a microstrip low-pass filter (LPF) using reformative stepped impedance resonator (SIR) and defected ground structure (DGS) is proposed in this paper. The proposed filter not only possesses the advantage of high frequency selectivity of SIR hairpin LPF with internal coupling, but also possesses the large stop-band (SB) bandwidth by adjusting the number and area of DGS unit. In this work, an ultra-wide stopband low-pass filter (LPF) is proposed using tapered step impedance</w:t>
      </w:r>
      <w:r w:rsidR="00B35C2F">
        <w:rPr>
          <w:sz w:val="24"/>
          <w:szCs w:val="24"/>
        </w:rPr>
        <w:t xml:space="preserve"> </w:t>
      </w:r>
      <w:r w:rsidR="00B35C2F" w:rsidRPr="00867EB3">
        <w:rPr>
          <w:sz w:val="24"/>
          <w:szCs w:val="24"/>
        </w:rPr>
        <w:t xml:space="preserve">resonators. </w:t>
      </w:r>
      <w:r w:rsidR="00B35C2F">
        <w:rPr>
          <w:sz w:val="24"/>
          <w:szCs w:val="24"/>
        </w:rPr>
        <w:t xml:space="preserve">In [3] A LPF using SIRs, open stubs and ground slots is proposed. </w:t>
      </w:r>
      <w:r w:rsidR="00B35C2F" w:rsidRPr="00867EB3">
        <w:rPr>
          <w:sz w:val="24"/>
          <w:szCs w:val="24"/>
        </w:rPr>
        <w:t>The distributed equivalent of the proposed step impedance LPF is extracted, analyzed</w:t>
      </w:r>
      <w:r w:rsidR="00B35C2F">
        <w:rPr>
          <w:sz w:val="24"/>
          <w:szCs w:val="24"/>
        </w:rPr>
        <w:t xml:space="preserve"> </w:t>
      </w:r>
      <w:r w:rsidR="00B35C2F" w:rsidRPr="00867EB3">
        <w:rPr>
          <w:sz w:val="24"/>
          <w:szCs w:val="24"/>
        </w:rPr>
        <w:t xml:space="preserve">and legitimated with simulated and fabricated results. </w:t>
      </w:r>
      <w:r w:rsidR="00B35C2F">
        <w:rPr>
          <w:sz w:val="24"/>
          <w:szCs w:val="24"/>
        </w:rPr>
        <w:t xml:space="preserve">In [4] </w:t>
      </w:r>
      <w:r w:rsidR="00B35C2F">
        <w:rPr>
          <w:bCs/>
          <w:sz w:val="24"/>
          <w:szCs w:val="24"/>
        </w:rPr>
        <w:t>a</w:t>
      </w:r>
      <w:r w:rsidR="00B35C2F" w:rsidRPr="005A6971">
        <w:rPr>
          <w:bCs/>
          <w:sz w:val="24"/>
          <w:szCs w:val="24"/>
        </w:rPr>
        <w:t xml:space="preserve"> comprehensive treatment of capacitively loaded transmission line resonator is described, which leads to the invention of microstrip slow-wave open-loop resonator. The utilization of microstrip slow-wave open-loop resonators allows various filter configurations including those of elliptic or quasi-elliptic function response to be realized. The filters are not only compact size due to the slow-wave effect, but also have a wider upper stop-band resulting from the dispersion effect. These attractive features make the microstrip slow-wave open-loop resonator filters good for mobile communications, superconducting and other applications</w:t>
      </w:r>
      <w:r w:rsidR="00B35C2F">
        <w:rPr>
          <w:bCs/>
          <w:sz w:val="24"/>
          <w:szCs w:val="24"/>
        </w:rPr>
        <w:t>.</w:t>
      </w:r>
      <w:r w:rsidR="00B35C2F">
        <w:rPr>
          <w:sz w:val="24"/>
          <w:szCs w:val="24"/>
        </w:rPr>
        <w:t xml:space="preserve"> In [5] </w:t>
      </w:r>
      <w:r w:rsidR="00B35C2F" w:rsidRPr="005447BF">
        <w:rPr>
          <w:sz w:val="24"/>
          <w:szCs w:val="24"/>
        </w:rPr>
        <w:t>proposed an asymmetric lowpass filter in 2017. It has an</w:t>
      </w:r>
      <w:r w:rsidR="00B35C2F">
        <w:rPr>
          <w:sz w:val="24"/>
          <w:szCs w:val="24"/>
        </w:rPr>
        <w:t xml:space="preserve"> </w:t>
      </w:r>
      <w:r w:rsidR="00B35C2F" w:rsidRPr="005447BF">
        <w:rPr>
          <w:sz w:val="24"/>
          <w:szCs w:val="24"/>
        </w:rPr>
        <w:t xml:space="preserve">extremely wide stopband and a low NCS, however, the roll off rate is </w:t>
      </w:r>
      <w:r w:rsidR="00B35C2F">
        <w:rPr>
          <w:sz w:val="24"/>
          <w:szCs w:val="24"/>
        </w:rPr>
        <w:t xml:space="preserve">inadequate. </w:t>
      </w:r>
      <w:r w:rsidR="00B35C2F" w:rsidRPr="005447BF">
        <w:rPr>
          <w:bCs/>
          <w:sz w:val="24"/>
          <w:szCs w:val="24"/>
        </w:rPr>
        <w:t>Patch resonators and open stub were reported in</w:t>
      </w:r>
      <w:r w:rsidR="00B35C2F">
        <w:rPr>
          <w:bCs/>
          <w:sz w:val="24"/>
          <w:szCs w:val="24"/>
        </w:rPr>
        <w:t xml:space="preserve"> [6]</w:t>
      </w:r>
      <w:r w:rsidR="00B35C2F" w:rsidRPr="005447BF">
        <w:rPr>
          <w:bCs/>
          <w:sz w:val="24"/>
          <w:szCs w:val="24"/>
        </w:rPr>
        <w:t xml:space="preserve"> to improve the</w:t>
      </w:r>
      <w:r w:rsidR="00B35C2F">
        <w:rPr>
          <w:bCs/>
          <w:sz w:val="24"/>
          <w:szCs w:val="24"/>
        </w:rPr>
        <w:t xml:space="preserve"> </w:t>
      </w:r>
      <w:r w:rsidR="00B35C2F" w:rsidRPr="005447BF">
        <w:rPr>
          <w:bCs/>
          <w:sz w:val="24"/>
          <w:szCs w:val="24"/>
        </w:rPr>
        <w:t xml:space="preserve">roll </w:t>
      </w:r>
      <w:r w:rsidR="00B35C2F" w:rsidRPr="005447BF">
        <w:rPr>
          <w:bCs/>
          <w:sz w:val="24"/>
          <w:szCs w:val="24"/>
        </w:rPr>
        <w:lastRenderedPageBreak/>
        <w:t xml:space="preserve">off level and suppression factor. </w:t>
      </w:r>
      <w:bookmarkStart w:id="1" w:name="_Hlk142742025"/>
      <w:r w:rsidR="00B35C2F" w:rsidRPr="005447BF">
        <w:rPr>
          <w:bCs/>
          <w:sz w:val="24"/>
          <w:szCs w:val="24"/>
        </w:rPr>
        <w:t>The filter achieved the desired level of</w:t>
      </w:r>
      <w:r w:rsidR="00B35C2F">
        <w:rPr>
          <w:bCs/>
          <w:sz w:val="24"/>
          <w:szCs w:val="24"/>
        </w:rPr>
        <w:t xml:space="preserve"> </w:t>
      </w:r>
      <w:r w:rsidR="00B35C2F" w:rsidRPr="005447BF">
        <w:rPr>
          <w:bCs/>
          <w:sz w:val="24"/>
          <w:szCs w:val="24"/>
        </w:rPr>
        <w:t>suppression, but it still needs to increase roll-off and reduce losses and physical size</w:t>
      </w:r>
      <w:bookmarkEnd w:id="1"/>
      <w:r w:rsidR="00B35C2F" w:rsidRPr="005447BF">
        <w:rPr>
          <w:bCs/>
          <w:sz w:val="24"/>
          <w:szCs w:val="24"/>
        </w:rPr>
        <w:t xml:space="preserve">. </w:t>
      </w:r>
      <w:r w:rsidR="00B35C2F">
        <w:rPr>
          <w:sz w:val="24"/>
          <w:szCs w:val="24"/>
        </w:rPr>
        <w:t xml:space="preserve"> </w:t>
      </w:r>
      <w:r w:rsidR="00B35C2F" w:rsidRPr="00963898">
        <w:rPr>
          <w:sz w:val="24"/>
          <w:szCs w:val="24"/>
        </w:rPr>
        <w:t xml:space="preserve">The compact microstrip low pass filter with flat group delay is </w:t>
      </w:r>
      <w:r w:rsidR="00B35C2F">
        <w:rPr>
          <w:sz w:val="24"/>
          <w:szCs w:val="24"/>
        </w:rPr>
        <w:t>proposed</w:t>
      </w:r>
      <w:r w:rsidR="00B35C2F" w:rsidRPr="00963898">
        <w:rPr>
          <w:sz w:val="24"/>
          <w:szCs w:val="24"/>
        </w:rPr>
        <w:t xml:space="preserve"> using triangle</w:t>
      </w:r>
      <w:r w:rsidR="00B35C2F">
        <w:rPr>
          <w:sz w:val="24"/>
          <w:szCs w:val="24"/>
        </w:rPr>
        <w:t>-</w:t>
      </w:r>
      <w:r w:rsidR="00B35C2F" w:rsidRPr="00963898">
        <w:rPr>
          <w:sz w:val="24"/>
          <w:szCs w:val="24"/>
        </w:rPr>
        <w:t>shaped resonators</w:t>
      </w:r>
      <w:r w:rsidR="00B35C2F">
        <w:rPr>
          <w:sz w:val="24"/>
          <w:szCs w:val="24"/>
        </w:rPr>
        <w:t xml:space="preserve"> in [7]</w:t>
      </w:r>
      <w:r w:rsidR="00B35C2F" w:rsidRPr="00963898">
        <w:rPr>
          <w:sz w:val="24"/>
          <w:szCs w:val="24"/>
        </w:rPr>
        <w:t>. Several suppressing cells were used for th</w:t>
      </w:r>
      <w:r w:rsidR="00B35C2F">
        <w:rPr>
          <w:sz w:val="24"/>
          <w:szCs w:val="24"/>
        </w:rPr>
        <w:t xml:space="preserve">e </w:t>
      </w:r>
      <w:r w:rsidR="00B35C2F" w:rsidRPr="00963898">
        <w:rPr>
          <w:sz w:val="24"/>
          <w:szCs w:val="24"/>
        </w:rPr>
        <w:t>wide rejection of stopband which increases size and displays large</w:t>
      </w:r>
      <w:r w:rsidR="00B35C2F">
        <w:rPr>
          <w:sz w:val="24"/>
          <w:szCs w:val="24"/>
        </w:rPr>
        <w:t xml:space="preserve"> </w:t>
      </w:r>
      <w:r w:rsidR="00B35C2F" w:rsidRPr="00963898">
        <w:rPr>
          <w:sz w:val="24"/>
          <w:szCs w:val="24"/>
        </w:rPr>
        <w:t>return loss.</w:t>
      </w:r>
      <w:r w:rsidR="00B35C2F">
        <w:rPr>
          <w:sz w:val="24"/>
          <w:szCs w:val="24"/>
        </w:rPr>
        <w:t xml:space="preserve"> </w:t>
      </w:r>
      <w:r w:rsidR="00B35C2F" w:rsidRPr="001871DE">
        <w:rPr>
          <w:sz w:val="24"/>
          <w:szCs w:val="24"/>
        </w:rPr>
        <w:t xml:space="preserve">The highly selective filter structure </w:t>
      </w:r>
      <w:r w:rsidR="00B35C2F">
        <w:rPr>
          <w:sz w:val="24"/>
          <w:szCs w:val="24"/>
        </w:rPr>
        <w:t xml:space="preserve">proposed in [8] </w:t>
      </w:r>
      <w:r w:rsidR="00B35C2F" w:rsidRPr="001871DE">
        <w:rPr>
          <w:sz w:val="24"/>
          <w:szCs w:val="24"/>
        </w:rPr>
        <w:t>using stepped impedance resonator and defective</w:t>
      </w:r>
      <w:r w:rsidR="00B35C2F">
        <w:rPr>
          <w:sz w:val="24"/>
          <w:szCs w:val="24"/>
        </w:rPr>
        <w:t xml:space="preserve"> </w:t>
      </w:r>
      <w:r w:rsidR="00B35C2F" w:rsidRPr="001871DE">
        <w:rPr>
          <w:sz w:val="24"/>
          <w:szCs w:val="24"/>
        </w:rPr>
        <w:t>ground structure (DGS) were developed in Kumar, et al. (2018). The DGS model is effective for the applications associated with the</w:t>
      </w:r>
      <w:r w:rsidR="00B35C2F">
        <w:rPr>
          <w:sz w:val="24"/>
          <w:szCs w:val="24"/>
        </w:rPr>
        <w:t xml:space="preserve"> </w:t>
      </w:r>
      <w:r w:rsidR="00B35C2F" w:rsidRPr="001871DE">
        <w:rPr>
          <w:sz w:val="24"/>
          <w:szCs w:val="24"/>
        </w:rPr>
        <w:t>requirement of low NCS. It offers lower physical size without using number of</w:t>
      </w:r>
      <w:r w:rsidR="00D1733B">
        <w:rPr>
          <w:sz w:val="24"/>
          <w:szCs w:val="24"/>
        </w:rPr>
        <w:t xml:space="preserve"> </w:t>
      </w:r>
      <w:r w:rsidR="00B35C2F" w:rsidRPr="001871DE">
        <w:rPr>
          <w:sz w:val="24"/>
          <w:szCs w:val="24"/>
        </w:rPr>
        <w:t xml:space="preserve">resonators. </w:t>
      </w:r>
      <w:r w:rsidR="00B35C2F">
        <w:rPr>
          <w:sz w:val="24"/>
          <w:szCs w:val="24"/>
        </w:rPr>
        <w:t xml:space="preserve">In [9] authors proposed U-shaped dual planar electromagnetic band gap microstrip low pass filter, </w:t>
      </w:r>
      <w:r w:rsidR="00B35C2F" w:rsidRPr="00E620D2">
        <w:rPr>
          <w:rFonts w:eastAsiaTheme="minorHAnsi"/>
          <w:bCs/>
          <w:sz w:val="24"/>
          <w:szCs w:val="24"/>
        </w:rPr>
        <w:t>employing the</w:t>
      </w:r>
      <w:r w:rsidR="00B35C2F">
        <w:rPr>
          <w:rFonts w:eastAsiaTheme="minorHAnsi"/>
          <w:bCs/>
          <w:sz w:val="24"/>
          <w:szCs w:val="24"/>
        </w:rPr>
        <w:t xml:space="preserve"> </w:t>
      </w:r>
      <w:r w:rsidR="00B35C2F" w:rsidRPr="00E620D2">
        <w:rPr>
          <w:rFonts w:eastAsiaTheme="minorHAnsi"/>
          <w:bCs/>
          <w:sz w:val="24"/>
          <w:szCs w:val="24"/>
        </w:rPr>
        <w:t>unique DP-EBG configuration</w:t>
      </w:r>
      <w:r w:rsidR="00B35C2F">
        <w:rPr>
          <w:rFonts w:eastAsiaTheme="minorHAnsi"/>
          <w:bCs/>
          <w:sz w:val="24"/>
          <w:szCs w:val="24"/>
        </w:rPr>
        <w:t>.</w:t>
      </w:r>
      <w:r w:rsidR="00B35C2F" w:rsidRPr="00E620D2">
        <w:rPr>
          <w:rFonts w:eastAsiaTheme="minorHAnsi"/>
          <w:bCs/>
          <w:sz w:val="24"/>
          <w:szCs w:val="24"/>
        </w:rPr>
        <w:t xml:space="preserve"> U-shaped geometry of</w:t>
      </w:r>
      <w:r w:rsidR="00B35C2F">
        <w:rPr>
          <w:rFonts w:eastAsiaTheme="minorHAnsi"/>
          <w:bCs/>
          <w:sz w:val="24"/>
          <w:szCs w:val="24"/>
        </w:rPr>
        <w:t xml:space="preserve"> the microstrip line aimed to </w:t>
      </w:r>
      <w:r w:rsidR="00B35C2F" w:rsidRPr="00E620D2">
        <w:rPr>
          <w:rFonts w:eastAsiaTheme="minorHAnsi"/>
          <w:bCs/>
          <w:sz w:val="24"/>
          <w:szCs w:val="24"/>
        </w:rPr>
        <w:t>achieves a</w:t>
      </w:r>
      <w:r w:rsidR="00B35C2F">
        <w:rPr>
          <w:rFonts w:eastAsiaTheme="minorHAnsi"/>
          <w:bCs/>
          <w:sz w:val="24"/>
          <w:szCs w:val="24"/>
        </w:rPr>
        <w:t xml:space="preserve"> </w:t>
      </w:r>
      <w:r w:rsidR="00B35C2F" w:rsidRPr="00E620D2">
        <w:rPr>
          <w:rFonts w:eastAsiaTheme="minorHAnsi"/>
          <w:bCs/>
          <w:sz w:val="24"/>
          <w:szCs w:val="24"/>
        </w:rPr>
        <w:t>wide stopband with high attenuation and a high selectivity within</w:t>
      </w:r>
      <w:r w:rsidR="00B35C2F">
        <w:rPr>
          <w:rFonts w:eastAsiaTheme="minorHAnsi"/>
          <w:bCs/>
          <w:sz w:val="24"/>
          <w:szCs w:val="24"/>
        </w:rPr>
        <w:t xml:space="preserve"> a small circuit area. </w:t>
      </w:r>
      <w:r w:rsidR="00B35C2F" w:rsidRPr="00E620D2">
        <w:rPr>
          <w:rFonts w:eastAsiaTheme="minorHAnsi"/>
          <w:bCs/>
          <w:sz w:val="24"/>
          <w:szCs w:val="24"/>
        </w:rPr>
        <w:t>This</w:t>
      </w:r>
      <w:r w:rsidR="00B35C2F">
        <w:rPr>
          <w:rFonts w:eastAsiaTheme="minorHAnsi"/>
          <w:bCs/>
          <w:sz w:val="24"/>
          <w:szCs w:val="24"/>
        </w:rPr>
        <w:t xml:space="preserve"> </w:t>
      </w:r>
      <w:r w:rsidR="00B35C2F" w:rsidRPr="00E620D2">
        <w:rPr>
          <w:rFonts w:eastAsiaTheme="minorHAnsi"/>
          <w:bCs/>
          <w:sz w:val="24"/>
          <w:szCs w:val="24"/>
        </w:rPr>
        <w:t>design demonstrates low-pass filtering functionality</w:t>
      </w:r>
      <w:r w:rsidR="00B35C2F">
        <w:rPr>
          <w:rFonts w:eastAsiaTheme="minorHAnsi"/>
          <w:bCs/>
          <w:sz w:val="24"/>
          <w:szCs w:val="24"/>
        </w:rPr>
        <w:t xml:space="preserve"> </w:t>
      </w:r>
      <w:r w:rsidR="00B35C2F" w:rsidRPr="00E620D2">
        <w:rPr>
          <w:rFonts w:eastAsiaTheme="minorHAnsi"/>
          <w:bCs/>
          <w:sz w:val="24"/>
          <w:szCs w:val="24"/>
        </w:rPr>
        <w:t>and can easily be applied to monolithic circuits</w:t>
      </w:r>
      <w:r w:rsidR="00B35C2F" w:rsidRPr="008A40DD">
        <w:rPr>
          <w:rFonts w:eastAsiaTheme="minorHAnsi"/>
          <w:bCs/>
          <w:color w:val="FF0000"/>
          <w:sz w:val="24"/>
          <w:szCs w:val="24"/>
        </w:rPr>
        <w:t>.</w:t>
      </w:r>
      <w:r w:rsidR="00B35C2F">
        <w:rPr>
          <w:bCs/>
          <w:sz w:val="24"/>
          <w:szCs w:val="24"/>
        </w:rPr>
        <w:t xml:space="preserve"> In [10] a stub tuned microstrip band pass filter for millimeter wave diplexer was proposed. </w:t>
      </w:r>
      <w:r w:rsidR="00B35C2F" w:rsidRPr="005A6971">
        <w:rPr>
          <w:bCs/>
          <w:sz w:val="24"/>
          <w:szCs w:val="24"/>
        </w:rPr>
        <w:t xml:space="preserve">Basically, parallel-coupled microstrip lines are utilized for bandpass response and non-uniform open-circuited stubs are added to tune the bandwidth of the passband and improve out-of-band rejection. </w:t>
      </w:r>
      <w:r w:rsidR="00B35C2F" w:rsidRPr="005A6971">
        <w:rPr>
          <w:sz w:val="24"/>
          <w:szCs w:val="24"/>
        </w:rPr>
        <w:t>The diplexer can be used in a phased-array transceiver system operating in millimeter wave range.</w:t>
      </w:r>
      <w:r w:rsidR="00B35C2F">
        <w:rPr>
          <w:sz w:val="24"/>
          <w:szCs w:val="24"/>
        </w:rPr>
        <w:t xml:space="preserve"> In [11</w:t>
      </w:r>
      <w:r w:rsidR="00B35C2F" w:rsidRPr="005D6C7B">
        <w:rPr>
          <w:sz w:val="24"/>
          <w:szCs w:val="24"/>
        </w:rPr>
        <w:t xml:space="preserve">] Design of </w:t>
      </w:r>
      <w:r w:rsidR="00B35C2F">
        <w:rPr>
          <w:sz w:val="24"/>
          <w:szCs w:val="24"/>
        </w:rPr>
        <w:t>m</w:t>
      </w:r>
      <w:r w:rsidR="00B35C2F" w:rsidRPr="005D6C7B">
        <w:rPr>
          <w:sz w:val="24"/>
          <w:szCs w:val="24"/>
        </w:rPr>
        <w:t xml:space="preserve">icrostrip </w:t>
      </w:r>
      <w:r w:rsidR="00B35C2F">
        <w:rPr>
          <w:sz w:val="24"/>
          <w:szCs w:val="24"/>
        </w:rPr>
        <w:t>q</w:t>
      </w:r>
      <w:r w:rsidR="00B35C2F" w:rsidRPr="005D6C7B">
        <w:rPr>
          <w:sz w:val="24"/>
          <w:szCs w:val="24"/>
        </w:rPr>
        <w:t xml:space="preserve">uadruplet </w:t>
      </w:r>
      <w:r w:rsidR="00B35C2F">
        <w:rPr>
          <w:sz w:val="24"/>
          <w:szCs w:val="24"/>
        </w:rPr>
        <w:t>f</w:t>
      </w:r>
      <w:r w:rsidR="00B35C2F" w:rsidRPr="005D6C7B">
        <w:rPr>
          <w:sz w:val="24"/>
          <w:szCs w:val="24"/>
        </w:rPr>
        <w:t xml:space="preserve">ilters </w:t>
      </w:r>
      <w:r w:rsidR="00B35C2F">
        <w:rPr>
          <w:sz w:val="24"/>
          <w:szCs w:val="24"/>
        </w:rPr>
        <w:t>w</w:t>
      </w:r>
      <w:r w:rsidR="00B35C2F" w:rsidRPr="005D6C7B">
        <w:rPr>
          <w:sz w:val="24"/>
          <w:szCs w:val="24"/>
        </w:rPr>
        <w:t xml:space="preserve">ith </w:t>
      </w:r>
      <w:r w:rsidR="00B35C2F">
        <w:rPr>
          <w:sz w:val="24"/>
          <w:szCs w:val="24"/>
        </w:rPr>
        <w:t>s</w:t>
      </w:r>
      <w:r w:rsidR="00B35C2F" w:rsidRPr="005D6C7B">
        <w:rPr>
          <w:sz w:val="24"/>
          <w:szCs w:val="24"/>
        </w:rPr>
        <w:t>ource–</w:t>
      </w:r>
      <w:r w:rsidR="00B35C2F">
        <w:rPr>
          <w:sz w:val="24"/>
          <w:szCs w:val="24"/>
        </w:rPr>
        <w:t>l</w:t>
      </w:r>
      <w:r w:rsidR="00B35C2F" w:rsidRPr="005D6C7B">
        <w:rPr>
          <w:sz w:val="24"/>
          <w:szCs w:val="24"/>
        </w:rPr>
        <w:t xml:space="preserve">oad </w:t>
      </w:r>
      <w:r w:rsidR="00B35C2F">
        <w:rPr>
          <w:sz w:val="24"/>
          <w:szCs w:val="24"/>
        </w:rPr>
        <w:t>c</w:t>
      </w:r>
      <w:r w:rsidR="00B35C2F" w:rsidRPr="005D6C7B">
        <w:rPr>
          <w:sz w:val="24"/>
          <w:szCs w:val="24"/>
        </w:rPr>
        <w:t xml:space="preserve">oupling was proposed. </w:t>
      </w:r>
      <w:r w:rsidR="00B35C2F">
        <w:rPr>
          <w:bCs/>
          <w:sz w:val="24"/>
          <w:szCs w:val="24"/>
        </w:rPr>
        <w:t>T</w:t>
      </w:r>
      <w:r w:rsidR="00B35C2F" w:rsidRPr="005A6971">
        <w:rPr>
          <w:bCs/>
          <w:sz w:val="24"/>
          <w:szCs w:val="24"/>
        </w:rPr>
        <w:t>o achieve similar skirt selectivity and/or in-band flat group delay as that of a sixth-order canonical form or an extracted pole microstrip filter. The diagnosis method of unwanted effects such as asynchronous resonant frequencies and unwanted couplings, which often occurs in the microstrip’s open environment, is described in detail.</w:t>
      </w:r>
      <w:r w:rsidR="00B35C2F">
        <w:rPr>
          <w:bCs/>
          <w:sz w:val="24"/>
          <w:szCs w:val="24"/>
        </w:rPr>
        <w:t xml:space="preserve"> In [12]</w:t>
      </w:r>
      <w:r w:rsidR="00B35C2F" w:rsidRPr="002C7E19">
        <w:rPr>
          <w:bCs/>
          <w:sz w:val="24"/>
          <w:szCs w:val="24"/>
        </w:rPr>
        <w:t xml:space="preserve"> new approaches for designing </w:t>
      </w:r>
      <w:r w:rsidR="00B35C2F">
        <w:rPr>
          <w:bCs/>
          <w:sz w:val="24"/>
          <w:szCs w:val="24"/>
        </w:rPr>
        <w:t>m</w:t>
      </w:r>
      <w:r w:rsidR="00B35C2F" w:rsidRPr="002C7E19">
        <w:rPr>
          <w:bCs/>
          <w:sz w:val="24"/>
          <w:szCs w:val="24"/>
        </w:rPr>
        <w:t>icrostrip filters utilizing mixed dielectric</w:t>
      </w:r>
      <w:r w:rsidR="00B35C2F">
        <w:rPr>
          <w:bCs/>
          <w:sz w:val="24"/>
          <w:szCs w:val="24"/>
        </w:rPr>
        <w:t xml:space="preserve"> are proposed. </w:t>
      </w:r>
      <w:r w:rsidR="00B35C2F" w:rsidRPr="005A6971">
        <w:rPr>
          <w:bCs/>
          <w:sz w:val="24"/>
          <w:szCs w:val="24"/>
        </w:rPr>
        <w:t xml:space="preserve">A strategy is developed for designing capacitively loaded microstrip filters on low-temperature co-fired ceramic (LTCC) substrates with inclusion </w:t>
      </w:r>
      <w:r w:rsidR="00B35C2F" w:rsidRPr="002C7E19">
        <w:rPr>
          <w:bCs/>
          <w:sz w:val="24"/>
          <w:szCs w:val="24"/>
        </w:rPr>
        <w:t xml:space="preserve">of higher </w:t>
      </w:r>
      <w:r w:rsidR="00B35C2F">
        <w:rPr>
          <w:bCs/>
          <w:sz w:val="24"/>
          <w:szCs w:val="24"/>
        </w:rPr>
        <w:t xml:space="preserve">permittivity dielectrics. </w:t>
      </w:r>
      <w:r w:rsidR="00B35C2F" w:rsidRPr="0006055E">
        <w:rPr>
          <w:bCs/>
          <w:sz w:val="24"/>
          <w:szCs w:val="24"/>
        </w:rPr>
        <w:t xml:space="preserve">Recently, after 2018, lowpass filters with the required 3 dB cut-off frequencies come in a variety of sizes and forms, all of which have outstanding performance characteristics. The filter topologies employed for low frequency band applications, on the other hand, </w:t>
      </w:r>
      <w:r w:rsidR="00B35C2F" w:rsidRPr="0006055E">
        <w:rPr>
          <w:bCs/>
          <w:sz w:val="24"/>
          <w:szCs w:val="24"/>
        </w:rPr>
        <w:t>were not compact. This is because vertical resonators</w:t>
      </w:r>
      <w:r w:rsidR="00B35C2F">
        <w:rPr>
          <w:bCs/>
          <w:sz w:val="24"/>
          <w:szCs w:val="24"/>
        </w:rPr>
        <w:t xml:space="preserve"> in [13]</w:t>
      </w:r>
      <w:r w:rsidR="00B35C2F" w:rsidRPr="0006055E">
        <w:rPr>
          <w:bCs/>
          <w:sz w:val="24"/>
          <w:szCs w:val="24"/>
        </w:rPr>
        <w:t xml:space="preserve"> (Hayati et al., 2018) were commonly used in lowpass filters to reject stopband frequencies by introducing transmission zeros after the cut-off frequency. Because the expanded stopband is achieved by cascading many sections, such resonators demand more space. This problem is partially handled by employing defective ground structures with the active part of the circuit is </w:t>
      </w:r>
      <w:r w:rsidR="00B35C2F">
        <w:rPr>
          <w:bCs/>
          <w:sz w:val="24"/>
          <w:szCs w:val="24"/>
        </w:rPr>
        <w:t>in [14]</w:t>
      </w:r>
      <w:r w:rsidR="00B35C2F" w:rsidRPr="0006055E">
        <w:rPr>
          <w:bCs/>
          <w:sz w:val="24"/>
          <w:szCs w:val="24"/>
        </w:rPr>
        <w:t xml:space="preserve">. The DGS, on the other hand, are incompatible with other circuits integrated on the same substrate.  </w:t>
      </w:r>
      <w:r w:rsidR="00AF1492" w:rsidRPr="00D037A8">
        <w:rPr>
          <w:sz w:val="24"/>
          <w:szCs w:val="24"/>
        </w:rPr>
        <w:t>In [</w:t>
      </w:r>
      <w:r w:rsidR="00AF1492">
        <w:rPr>
          <w:sz w:val="24"/>
          <w:szCs w:val="24"/>
        </w:rPr>
        <w:t>1</w:t>
      </w:r>
      <w:r w:rsidR="000722C2">
        <w:rPr>
          <w:sz w:val="24"/>
          <w:szCs w:val="24"/>
        </w:rPr>
        <w:t>5</w:t>
      </w:r>
      <w:r w:rsidR="00AF1492" w:rsidRPr="00D037A8">
        <w:rPr>
          <w:sz w:val="24"/>
          <w:szCs w:val="24"/>
        </w:rPr>
        <w:t>]</w:t>
      </w:r>
      <w:r w:rsidR="000722C2">
        <w:rPr>
          <w:sz w:val="24"/>
          <w:szCs w:val="24"/>
        </w:rPr>
        <w:t>-[16]</w:t>
      </w:r>
      <w:r w:rsidR="00AF1492" w:rsidRPr="00D037A8">
        <w:rPr>
          <w:bCs/>
          <w:sz w:val="24"/>
          <w:szCs w:val="24"/>
        </w:rPr>
        <w:t xml:space="preserve">, an ultra-wide stopband low pass filter (LPF) with high selectivity is proposed using coupled stepped impedance resonators (SIRs), open shunt stubs and circular slots in the ground plane. The proposed LPF has been modeled using a lumped equivalent circuit which is extracted from the EM model. </w:t>
      </w:r>
      <w:r w:rsidR="00AF1492" w:rsidRPr="00D037A8">
        <w:rPr>
          <w:sz w:val="24"/>
          <w:szCs w:val="24"/>
        </w:rPr>
        <w:t xml:space="preserve"> </w:t>
      </w:r>
      <w:r w:rsidR="000722C2" w:rsidRPr="0006055E">
        <w:rPr>
          <w:bCs/>
          <w:sz w:val="24"/>
          <w:szCs w:val="24"/>
        </w:rPr>
        <w:t xml:space="preserve">In </w:t>
      </w:r>
      <w:r w:rsidR="000722C2">
        <w:rPr>
          <w:bCs/>
          <w:sz w:val="24"/>
          <w:szCs w:val="24"/>
        </w:rPr>
        <w:t xml:space="preserve">[17], </w:t>
      </w:r>
      <w:r w:rsidR="000722C2" w:rsidRPr="0006055E">
        <w:rPr>
          <w:bCs/>
          <w:sz w:val="24"/>
          <w:szCs w:val="24"/>
        </w:rPr>
        <w:t xml:space="preserve">the unwanted propagation modes of frequencies were avoided by varying the width of the conductor-backed co-planar waveguide transmission line along the propagation path of electromagnetic wave. Still, the transition from passband to stopband is gradual and achieved poor roll-off </w:t>
      </w:r>
      <w:r w:rsidR="000722C2" w:rsidRPr="003303CF">
        <w:rPr>
          <w:bCs/>
          <w:sz w:val="24"/>
          <w:szCs w:val="24"/>
        </w:rPr>
        <w:t>level.</w:t>
      </w:r>
      <w:r w:rsidR="003303CF">
        <w:rPr>
          <w:bCs/>
          <w:sz w:val="24"/>
          <w:szCs w:val="24"/>
        </w:rPr>
        <w:t xml:space="preserve"> </w:t>
      </w:r>
      <w:bookmarkStart w:id="2" w:name="_Hlk149433648"/>
      <w:r w:rsidR="0071099E" w:rsidRPr="0071099E">
        <w:rPr>
          <w:bCs/>
          <w:sz w:val="24"/>
          <w:szCs w:val="24"/>
        </w:rPr>
        <w:t xml:space="preserve">In reference [18], </w:t>
      </w:r>
      <w:r w:rsidR="005B3E5B">
        <w:rPr>
          <w:bCs/>
          <w:sz w:val="24"/>
          <w:szCs w:val="24"/>
        </w:rPr>
        <w:t>fractal LPF ais introduced to</w:t>
      </w:r>
      <w:r w:rsidR="0071099E" w:rsidRPr="0071099E">
        <w:rPr>
          <w:bCs/>
          <w:sz w:val="24"/>
          <w:szCs w:val="24"/>
        </w:rPr>
        <w:t xml:space="preserve"> </w:t>
      </w:r>
      <w:r w:rsidR="005B3E5B" w:rsidRPr="0071099E">
        <w:rPr>
          <w:bCs/>
          <w:sz w:val="24"/>
          <w:szCs w:val="24"/>
        </w:rPr>
        <w:t>improve</w:t>
      </w:r>
      <w:r w:rsidR="005B3E5B" w:rsidRPr="0071099E">
        <w:rPr>
          <w:bCs/>
          <w:sz w:val="24"/>
          <w:szCs w:val="24"/>
        </w:rPr>
        <w:t xml:space="preserve"> </w:t>
      </w:r>
      <w:r w:rsidR="0071099E" w:rsidRPr="0071099E">
        <w:rPr>
          <w:bCs/>
          <w:sz w:val="24"/>
          <w:szCs w:val="24"/>
        </w:rPr>
        <w:t xml:space="preserve">insertion loss </w:t>
      </w:r>
      <w:r w:rsidR="005B3E5B">
        <w:rPr>
          <w:bCs/>
          <w:sz w:val="24"/>
          <w:szCs w:val="24"/>
        </w:rPr>
        <w:t>and roll off rate</w:t>
      </w:r>
      <w:r w:rsidR="003303CF" w:rsidRPr="003303CF">
        <w:rPr>
          <w:bCs/>
          <w:sz w:val="24"/>
          <w:szCs w:val="24"/>
        </w:rPr>
        <w:t>.</w:t>
      </w:r>
    </w:p>
    <w:bookmarkEnd w:id="2"/>
    <w:p w14:paraId="16748785" w14:textId="7EE889EC" w:rsidR="00DB1DDF" w:rsidRDefault="00DB1DDF" w:rsidP="00B35C2F">
      <w:pPr>
        <w:jc w:val="both"/>
        <w:rPr>
          <w:sz w:val="24"/>
          <w:szCs w:val="24"/>
        </w:rPr>
      </w:pPr>
      <w:r>
        <w:rPr>
          <w:sz w:val="24"/>
          <w:szCs w:val="24"/>
        </w:rPr>
        <w:tab/>
        <w:t>In this article a microstrip step impedanc</w:t>
      </w:r>
      <w:r w:rsidR="00472FFD">
        <w:rPr>
          <w:sz w:val="24"/>
          <w:szCs w:val="24"/>
        </w:rPr>
        <w:t xml:space="preserve">e </w:t>
      </w:r>
      <w:r>
        <w:rPr>
          <w:sz w:val="24"/>
          <w:szCs w:val="24"/>
        </w:rPr>
        <w:t>LPF</w:t>
      </w:r>
      <w:r w:rsidR="00472FFD">
        <w:rPr>
          <w:sz w:val="24"/>
          <w:szCs w:val="24"/>
        </w:rPr>
        <w:t xml:space="preserve"> with shunt connected two open stubs </w:t>
      </w:r>
      <w:r w:rsidR="007C334C">
        <w:rPr>
          <w:sz w:val="24"/>
          <w:szCs w:val="24"/>
        </w:rPr>
        <w:t>is</w:t>
      </w:r>
      <w:r w:rsidR="00472FFD">
        <w:rPr>
          <w:sz w:val="24"/>
          <w:szCs w:val="24"/>
        </w:rPr>
        <w:t xml:space="preserve"> proposed to improve the</w:t>
      </w:r>
      <w:r w:rsidR="007C334C">
        <w:rPr>
          <w:sz w:val="24"/>
          <w:szCs w:val="24"/>
        </w:rPr>
        <w:t xml:space="preserve"> selectivity and enhance the</w:t>
      </w:r>
      <w:r w:rsidR="00472FFD">
        <w:rPr>
          <w:sz w:val="24"/>
          <w:szCs w:val="24"/>
        </w:rPr>
        <w:t xml:space="preserve"> stopband </w:t>
      </w:r>
      <w:r w:rsidR="007C334C">
        <w:rPr>
          <w:sz w:val="24"/>
          <w:szCs w:val="24"/>
        </w:rPr>
        <w:t>bandwidth</w:t>
      </w:r>
      <w:r w:rsidR="00472FFD">
        <w:rPr>
          <w:sz w:val="24"/>
          <w:szCs w:val="24"/>
        </w:rPr>
        <w:t>.</w:t>
      </w:r>
    </w:p>
    <w:p w14:paraId="388A027C" w14:textId="77777777" w:rsidR="00D1733B" w:rsidRDefault="00D1733B" w:rsidP="00B35C2F">
      <w:pPr>
        <w:jc w:val="both"/>
        <w:rPr>
          <w:sz w:val="24"/>
          <w:szCs w:val="24"/>
        </w:rPr>
      </w:pPr>
    </w:p>
    <w:p w14:paraId="741488A7" w14:textId="0CB3C48F" w:rsidR="00D1733B" w:rsidRPr="007C334C" w:rsidRDefault="00D1733B" w:rsidP="00FE1208">
      <w:pPr>
        <w:pStyle w:val="Heading1"/>
        <w:spacing w:before="120" w:after="240"/>
        <w:rPr>
          <w:b/>
          <w:sz w:val="24"/>
          <w:szCs w:val="24"/>
        </w:rPr>
      </w:pPr>
      <w:r w:rsidRPr="007C334C">
        <w:rPr>
          <w:b/>
          <w:sz w:val="24"/>
          <w:szCs w:val="24"/>
        </w:rPr>
        <w:t>Low pass filter design</w:t>
      </w:r>
      <w:r w:rsidR="00EA382D" w:rsidRPr="007C334C">
        <w:rPr>
          <w:b/>
          <w:sz w:val="24"/>
          <w:szCs w:val="24"/>
        </w:rPr>
        <w:t xml:space="preserve"> and Analysis</w:t>
      </w:r>
    </w:p>
    <w:p w14:paraId="52CB5FF5" w14:textId="34DA3FA1" w:rsidR="00D1733B" w:rsidRDefault="00D1733B" w:rsidP="00D1733B">
      <w:pPr>
        <w:pStyle w:val="Text"/>
        <w:spacing w:line="240" w:lineRule="auto"/>
        <w:rPr>
          <w:bCs/>
          <w:noProof/>
          <w:color w:val="000000" w:themeColor="text1"/>
          <w:sz w:val="24"/>
          <w:szCs w:val="24"/>
        </w:rPr>
      </w:pPr>
      <w:r w:rsidRPr="004C0332">
        <w:rPr>
          <w:bCs/>
          <w:noProof/>
          <w:color w:val="000000" w:themeColor="text1"/>
          <w:sz w:val="24"/>
          <w:szCs w:val="24"/>
        </w:rPr>
        <w:t xml:space="preserve">The design layout of proposed LPF is shown in Fig.1. The basic design </w:t>
      </w:r>
      <w:r w:rsidR="00FE1208">
        <w:rPr>
          <w:bCs/>
          <w:noProof/>
          <w:color w:val="000000" w:themeColor="text1"/>
          <w:sz w:val="24"/>
          <w:szCs w:val="24"/>
        </w:rPr>
        <w:t xml:space="preserve">of LPF consist </w:t>
      </w:r>
      <w:r w:rsidRPr="004C0332">
        <w:rPr>
          <w:bCs/>
          <w:noProof/>
          <w:color w:val="000000" w:themeColor="text1"/>
          <w:sz w:val="24"/>
          <w:szCs w:val="24"/>
        </w:rPr>
        <w:t xml:space="preserve">step impedance  resonator. </w:t>
      </w:r>
      <w:r w:rsidR="00FE1208">
        <w:rPr>
          <w:bCs/>
          <w:noProof/>
          <w:color w:val="000000" w:themeColor="text1"/>
          <w:sz w:val="24"/>
          <w:szCs w:val="24"/>
        </w:rPr>
        <w:t>In this LPF l</w:t>
      </w:r>
      <w:r w:rsidRPr="004C0332">
        <w:rPr>
          <w:bCs/>
          <w:noProof/>
          <w:color w:val="000000" w:themeColor="text1"/>
          <w:sz w:val="24"/>
          <w:szCs w:val="24"/>
        </w:rPr>
        <w:t>ow width line act as an indutor and high width line act as an capacitor. The values of inductor and capacitor are calculated</w:t>
      </w:r>
      <w:r w:rsidR="00FE1208">
        <w:rPr>
          <w:bCs/>
          <w:noProof/>
          <w:color w:val="000000" w:themeColor="text1"/>
          <w:sz w:val="24"/>
          <w:szCs w:val="24"/>
        </w:rPr>
        <w:t xml:space="preserve"> </w:t>
      </w:r>
      <w:r w:rsidRPr="004C0332">
        <w:rPr>
          <w:bCs/>
          <w:noProof/>
          <w:color w:val="000000" w:themeColor="text1"/>
          <w:sz w:val="24"/>
          <w:szCs w:val="24"/>
        </w:rPr>
        <w:t xml:space="preserve">using equatin (1) and (2). </w:t>
      </w:r>
    </w:p>
    <w:p w14:paraId="34B655B2" w14:textId="77777777" w:rsidR="00D1733B" w:rsidRPr="004C0332" w:rsidRDefault="00D1733B" w:rsidP="00D1733B">
      <w:pPr>
        <w:pStyle w:val="Text"/>
        <w:spacing w:line="240" w:lineRule="auto"/>
        <w:rPr>
          <w:bCs/>
          <w:noProof/>
          <w:color w:val="000000" w:themeColor="text1"/>
          <w:sz w:val="24"/>
          <w:szCs w:val="24"/>
        </w:rPr>
      </w:pPr>
    </w:p>
    <w:p w14:paraId="5A202323" w14:textId="5EDE2EB7" w:rsidR="00F210A7" w:rsidRPr="003F2DA2" w:rsidRDefault="00F210A7" w:rsidP="00C2366A">
      <w:pPr>
        <w:pStyle w:val="BodyText"/>
        <w:ind w:firstLine="720"/>
        <w:rPr>
          <w:snapToGrid w:val="0"/>
          <w:sz w:val="24"/>
          <w:szCs w:val="24"/>
          <w:lang w:val="pl-PL"/>
        </w:rPr>
      </w:pPr>
      <w:r w:rsidRPr="003F2DA2">
        <w:rPr>
          <w:snapToGrid w:val="0"/>
          <w:sz w:val="24"/>
          <w:szCs w:val="24"/>
          <w:lang w:val="pl-PL"/>
        </w:rPr>
        <w:t>L</w:t>
      </w:r>
      <w:r w:rsidRPr="003F2DA2">
        <w:rPr>
          <w:snapToGrid w:val="0"/>
          <w:sz w:val="24"/>
          <w:szCs w:val="24"/>
          <w:vertAlign w:val="subscript"/>
          <w:lang w:val="pl-PL"/>
        </w:rPr>
        <w:t xml:space="preserve">i </w:t>
      </w:r>
      <w:r w:rsidRPr="003F2DA2">
        <w:rPr>
          <w:snapToGrid w:val="0"/>
          <w:sz w:val="24"/>
          <w:szCs w:val="24"/>
          <w:lang w:val="pl-PL"/>
        </w:rPr>
        <w:t>= (Z</w:t>
      </w:r>
      <w:r w:rsidRPr="003F2DA2">
        <w:rPr>
          <w:snapToGrid w:val="0"/>
          <w:sz w:val="24"/>
          <w:szCs w:val="24"/>
          <w:vertAlign w:val="subscript"/>
          <w:lang w:val="pl-PL"/>
        </w:rPr>
        <w:t>o</w:t>
      </w:r>
      <w:r w:rsidRPr="003F2DA2">
        <w:rPr>
          <w:snapToGrid w:val="0"/>
          <w:sz w:val="24"/>
          <w:szCs w:val="24"/>
          <w:lang w:val="pl-PL"/>
        </w:rPr>
        <w:t>/g</w:t>
      </w:r>
      <w:r w:rsidRPr="003F2DA2">
        <w:rPr>
          <w:snapToGrid w:val="0"/>
          <w:sz w:val="24"/>
          <w:szCs w:val="24"/>
          <w:vertAlign w:val="subscript"/>
          <w:lang w:val="pl-PL"/>
        </w:rPr>
        <w:t>o</w:t>
      </w:r>
      <w:r w:rsidRPr="003F2DA2">
        <w:rPr>
          <w:snapToGrid w:val="0"/>
          <w:sz w:val="24"/>
          <w:szCs w:val="24"/>
          <w:lang w:val="pl-PL"/>
        </w:rPr>
        <w:t>) (Ω</w:t>
      </w:r>
      <w:r w:rsidRPr="003F2DA2">
        <w:rPr>
          <w:snapToGrid w:val="0"/>
          <w:sz w:val="24"/>
          <w:szCs w:val="24"/>
          <w:vertAlign w:val="subscript"/>
          <w:lang w:val="pl-PL"/>
        </w:rPr>
        <w:t>c</w:t>
      </w:r>
      <w:r w:rsidRPr="003F2DA2">
        <w:rPr>
          <w:snapToGrid w:val="0"/>
          <w:sz w:val="24"/>
          <w:szCs w:val="24"/>
          <w:lang w:val="pl-PL"/>
        </w:rPr>
        <w:t>/2</w:t>
      </w:r>
      <w:r w:rsidRPr="003F2DA2">
        <w:rPr>
          <w:snapToGrid w:val="0"/>
          <w:sz w:val="24"/>
          <w:szCs w:val="24"/>
        </w:rPr>
        <w:t>π</w:t>
      </w:r>
      <w:r w:rsidRPr="003F2DA2">
        <w:rPr>
          <w:snapToGrid w:val="0"/>
          <w:sz w:val="24"/>
          <w:szCs w:val="24"/>
          <w:lang w:val="pl-PL"/>
        </w:rPr>
        <w:t>f</w:t>
      </w:r>
      <w:r w:rsidRPr="003F2DA2">
        <w:rPr>
          <w:snapToGrid w:val="0"/>
          <w:sz w:val="24"/>
          <w:szCs w:val="24"/>
          <w:vertAlign w:val="subscript"/>
          <w:lang w:val="pl-PL"/>
        </w:rPr>
        <w:t>c</w:t>
      </w:r>
      <w:r w:rsidRPr="003F2DA2">
        <w:rPr>
          <w:snapToGrid w:val="0"/>
          <w:sz w:val="24"/>
          <w:szCs w:val="24"/>
          <w:lang w:val="pl-PL"/>
        </w:rPr>
        <w:t>) g</w:t>
      </w:r>
      <w:r w:rsidRPr="003F2DA2">
        <w:rPr>
          <w:snapToGrid w:val="0"/>
          <w:sz w:val="24"/>
          <w:szCs w:val="24"/>
          <w:vertAlign w:val="subscript"/>
          <w:lang w:val="pl-PL"/>
        </w:rPr>
        <w:t xml:space="preserve">1    </w:t>
      </w:r>
      <w:r w:rsidRPr="003F2DA2">
        <w:rPr>
          <w:snapToGrid w:val="0"/>
          <w:sz w:val="24"/>
          <w:szCs w:val="24"/>
          <w:lang w:val="pl-PL"/>
        </w:rPr>
        <w:tab/>
      </w:r>
      <w:r w:rsidRPr="003F2DA2">
        <w:rPr>
          <w:snapToGrid w:val="0"/>
          <w:sz w:val="24"/>
          <w:szCs w:val="24"/>
          <w:lang w:val="pl-PL"/>
        </w:rPr>
        <w:tab/>
      </w:r>
      <w:r w:rsidRPr="003F2DA2">
        <w:rPr>
          <w:snapToGrid w:val="0"/>
          <w:sz w:val="24"/>
          <w:szCs w:val="24"/>
          <w:lang w:val="pl-PL"/>
        </w:rPr>
        <w:tab/>
      </w:r>
      <w:r w:rsidRPr="003F2DA2">
        <w:rPr>
          <w:snapToGrid w:val="0"/>
          <w:sz w:val="24"/>
          <w:szCs w:val="24"/>
          <w:lang w:val="pl-PL"/>
        </w:rPr>
        <w:tab/>
      </w:r>
      <w:r w:rsidRPr="003F2DA2">
        <w:rPr>
          <w:snapToGrid w:val="0"/>
          <w:sz w:val="24"/>
          <w:szCs w:val="24"/>
          <w:lang w:val="pl-PL"/>
        </w:rPr>
        <w:tab/>
      </w:r>
      <w:r w:rsidRPr="003F2DA2">
        <w:rPr>
          <w:snapToGrid w:val="0"/>
          <w:sz w:val="24"/>
          <w:szCs w:val="24"/>
          <w:lang w:val="pl-PL"/>
        </w:rPr>
        <w:tab/>
        <w:t>(1)</w:t>
      </w:r>
    </w:p>
    <w:p w14:paraId="1DF0DE8B" w14:textId="3C42E0ED" w:rsidR="00F210A7" w:rsidRDefault="00F210A7" w:rsidP="00C2366A">
      <w:pPr>
        <w:pStyle w:val="BodyText"/>
        <w:tabs>
          <w:tab w:val="left" w:pos="0"/>
        </w:tabs>
        <w:ind w:firstLine="720"/>
        <w:rPr>
          <w:snapToGrid w:val="0"/>
          <w:sz w:val="24"/>
          <w:szCs w:val="24"/>
          <w:lang w:val="pl-PL"/>
        </w:rPr>
      </w:pPr>
      <w:r w:rsidRPr="003F2DA2">
        <w:rPr>
          <w:snapToGrid w:val="0"/>
          <w:sz w:val="24"/>
          <w:szCs w:val="24"/>
          <w:lang w:val="pl-PL"/>
        </w:rPr>
        <w:t>C</w:t>
      </w:r>
      <w:r w:rsidRPr="003F2DA2">
        <w:rPr>
          <w:snapToGrid w:val="0"/>
          <w:sz w:val="24"/>
          <w:szCs w:val="24"/>
          <w:vertAlign w:val="subscript"/>
          <w:lang w:val="pl-PL"/>
        </w:rPr>
        <w:t xml:space="preserve">i    </w:t>
      </w:r>
      <w:r w:rsidRPr="003F2DA2">
        <w:rPr>
          <w:snapToGrid w:val="0"/>
          <w:sz w:val="24"/>
          <w:szCs w:val="24"/>
          <w:lang w:val="pl-PL"/>
        </w:rPr>
        <w:t>= (g</w:t>
      </w:r>
      <w:r w:rsidRPr="003F2DA2">
        <w:rPr>
          <w:snapToGrid w:val="0"/>
          <w:sz w:val="24"/>
          <w:szCs w:val="24"/>
          <w:vertAlign w:val="subscript"/>
          <w:lang w:val="pl-PL"/>
        </w:rPr>
        <w:t>o</w:t>
      </w:r>
      <w:r w:rsidRPr="003F2DA2">
        <w:rPr>
          <w:snapToGrid w:val="0"/>
          <w:sz w:val="24"/>
          <w:szCs w:val="24"/>
          <w:lang w:val="pl-PL"/>
        </w:rPr>
        <w:t>/Z</w:t>
      </w:r>
      <w:r w:rsidRPr="003F2DA2">
        <w:rPr>
          <w:snapToGrid w:val="0"/>
          <w:sz w:val="24"/>
          <w:szCs w:val="24"/>
          <w:vertAlign w:val="subscript"/>
          <w:lang w:val="pl-PL"/>
        </w:rPr>
        <w:t>o</w:t>
      </w:r>
      <w:r w:rsidRPr="003F2DA2">
        <w:rPr>
          <w:snapToGrid w:val="0"/>
          <w:sz w:val="24"/>
          <w:szCs w:val="24"/>
          <w:lang w:val="pl-PL"/>
        </w:rPr>
        <w:t>) (Ω</w:t>
      </w:r>
      <w:r w:rsidRPr="003F2DA2">
        <w:rPr>
          <w:snapToGrid w:val="0"/>
          <w:sz w:val="24"/>
          <w:szCs w:val="24"/>
          <w:vertAlign w:val="subscript"/>
          <w:lang w:val="pl-PL"/>
        </w:rPr>
        <w:t>c</w:t>
      </w:r>
      <w:r w:rsidRPr="003F2DA2">
        <w:rPr>
          <w:snapToGrid w:val="0"/>
          <w:sz w:val="24"/>
          <w:szCs w:val="24"/>
          <w:lang w:val="pl-PL"/>
        </w:rPr>
        <w:t>/2</w:t>
      </w:r>
      <w:r w:rsidRPr="003F2DA2">
        <w:rPr>
          <w:snapToGrid w:val="0"/>
          <w:sz w:val="24"/>
          <w:szCs w:val="24"/>
        </w:rPr>
        <w:t>π</w:t>
      </w:r>
      <w:r w:rsidRPr="003F2DA2">
        <w:rPr>
          <w:snapToGrid w:val="0"/>
          <w:sz w:val="24"/>
          <w:szCs w:val="24"/>
          <w:lang w:val="pl-PL"/>
        </w:rPr>
        <w:t>f</w:t>
      </w:r>
      <w:r w:rsidRPr="003F2DA2">
        <w:rPr>
          <w:snapToGrid w:val="0"/>
          <w:sz w:val="24"/>
          <w:szCs w:val="24"/>
          <w:vertAlign w:val="subscript"/>
          <w:lang w:val="pl-PL"/>
        </w:rPr>
        <w:t>c</w:t>
      </w:r>
      <w:r w:rsidRPr="003F2DA2">
        <w:rPr>
          <w:snapToGrid w:val="0"/>
          <w:sz w:val="24"/>
          <w:szCs w:val="24"/>
          <w:lang w:val="pl-PL"/>
        </w:rPr>
        <w:t>) g</w:t>
      </w:r>
      <w:r w:rsidRPr="003F2DA2">
        <w:rPr>
          <w:snapToGrid w:val="0"/>
          <w:sz w:val="24"/>
          <w:szCs w:val="24"/>
          <w:vertAlign w:val="subscript"/>
          <w:lang w:val="pl-PL"/>
        </w:rPr>
        <w:t xml:space="preserve">2            </w:t>
      </w:r>
      <w:r w:rsidRPr="003F2DA2">
        <w:rPr>
          <w:snapToGrid w:val="0"/>
          <w:sz w:val="24"/>
          <w:szCs w:val="24"/>
          <w:lang w:val="pl-PL"/>
        </w:rPr>
        <w:tab/>
      </w:r>
      <w:r w:rsidRPr="003F2DA2">
        <w:rPr>
          <w:snapToGrid w:val="0"/>
          <w:sz w:val="24"/>
          <w:szCs w:val="24"/>
          <w:lang w:val="pl-PL"/>
        </w:rPr>
        <w:tab/>
      </w:r>
      <w:r w:rsidRPr="003F2DA2">
        <w:rPr>
          <w:snapToGrid w:val="0"/>
          <w:sz w:val="24"/>
          <w:szCs w:val="24"/>
          <w:lang w:val="pl-PL"/>
        </w:rPr>
        <w:tab/>
      </w:r>
      <w:r w:rsidRPr="003F2DA2">
        <w:rPr>
          <w:snapToGrid w:val="0"/>
          <w:sz w:val="24"/>
          <w:szCs w:val="24"/>
          <w:lang w:val="pl-PL"/>
        </w:rPr>
        <w:tab/>
      </w:r>
      <w:r w:rsidR="00147297" w:rsidRPr="003F2DA2">
        <w:rPr>
          <w:snapToGrid w:val="0"/>
          <w:sz w:val="24"/>
          <w:szCs w:val="24"/>
          <w:lang w:val="pl-PL"/>
        </w:rPr>
        <w:t>(</w:t>
      </w:r>
      <w:r w:rsidRPr="003F2DA2">
        <w:rPr>
          <w:snapToGrid w:val="0"/>
          <w:sz w:val="24"/>
          <w:szCs w:val="24"/>
          <w:lang w:val="pl-PL"/>
        </w:rPr>
        <w:t>2)</w:t>
      </w:r>
    </w:p>
    <w:p w14:paraId="1D99069F" w14:textId="5EFB6598" w:rsidR="00C2366A" w:rsidRPr="003F2DA2" w:rsidRDefault="00F210A7" w:rsidP="00730A9D">
      <w:pPr>
        <w:pStyle w:val="BodyText"/>
        <w:tabs>
          <w:tab w:val="left" w:pos="0"/>
        </w:tabs>
        <w:spacing w:before="240"/>
        <w:jc w:val="both"/>
        <w:rPr>
          <w:snapToGrid w:val="0"/>
          <w:sz w:val="24"/>
          <w:szCs w:val="24"/>
        </w:rPr>
      </w:pPr>
      <w:r w:rsidRPr="003F2DA2">
        <w:rPr>
          <w:snapToGrid w:val="0"/>
          <w:sz w:val="24"/>
          <w:szCs w:val="24"/>
        </w:rPr>
        <w:t>Physical lengt</w:t>
      </w:r>
      <w:r w:rsidR="00147297" w:rsidRPr="003F2DA2">
        <w:rPr>
          <w:snapToGrid w:val="0"/>
          <w:sz w:val="24"/>
          <w:szCs w:val="24"/>
        </w:rPr>
        <w:t>hs</w:t>
      </w:r>
      <w:r w:rsidRPr="003F2DA2">
        <w:rPr>
          <w:snapToGrid w:val="0"/>
          <w:sz w:val="24"/>
          <w:szCs w:val="24"/>
        </w:rPr>
        <w:t xml:space="preserve"> of the high and low impedance lines (inductance and capacitance respectively)</w:t>
      </w:r>
      <w:r w:rsidR="00147297" w:rsidRPr="003F2DA2">
        <w:rPr>
          <w:snapToGrid w:val="0"/>
          <w:sz w:val="24"/>
          <w:szCs w:val="24"/>
        </w:rPr>
        <w:t xml:space="preserve"> are</w:t>
      </w:r>
      <w:r w:rsidRPr="003F2DA2">
        <w:rPr>
          <w:snapToGrid w:val="0"/>
          <w:sz w:val="24"/>
          <w:szCs w:val="24"/>
        </w:rPr>
        <w:t xml:space="preserve"> calculated by using </w:t>
      </w:r>
      <w:r w:rsidR="00D1733B">
        <w:rPr>
          <w:snapToGrid w:val="0"/>
          <w:sz w:val="24"/>
          <w:szCs w:val="24"/>
        </w:rPr>
        <w:t>the equation (</w:t>
      </w:r>
      <w:r w:rsidR="003F2DA2" w:rsidRPr="003F2DA2">
        <w:rPr>
          <w:snapToGrid w:val="0"/>
          <w:sz w:val="24"/>
          <w:szCs w:val="24"/>
        </w:rPr>
        <w:t>3) and (4).</w:t>
      </w:r>
    </w:p>
    <w:p w14:paraId="6918137F" w14:textId="19233355" w:rsidR="00F210A7" w:rsidRPr="003F2DA2" w:rsidRDefault="00C2366A" w:rsidP="00C2366A">
      <w:pPr>
        <w:pStyle w:val="BodyText"/>
        <w:tabs>
          <w:tab w:val="left" w:pos="4536"/>
        </w:tabs>
        <w:ind w:right="787"/>
        <w:jc w:val="right"/>
        <w:rPr>
          <w:snapToGrid w:val="0"/>
          <w:sz w:val="24"/>
          <w:szCs w:val="24"/>
        </w:rPr>
      </w:pPr>
      <w:r w:rsidRPr="003F2DA2">
        <w:rPr>
          <w:i/>
          <w:iCs/>
          <w:sz w:val="24"/>
          <w:szCs w:val="24"/>
        </w:rPr>
        <w:t>L</w:t>
      </w:r>
      <w:r w:rsidR="00F210A7" w:rsidRPr="003F2DA2">
        <w:rPr>
          <w:sz w:val="24"/>
          <w:szCs w:val="24"/>
          <w:vertAlign w:val="subscript"/>
        </w:rPr>
        <w:t>L</w:t>
      </w:r>
      <w:r w:rsidR="00F210A7" w:rsidRPr="003F2DA2">
        <w:rPr>
          <w:snapToGrid w:val="0"/>
          <w:sz w:val="24"/>
          <w:szCs w:val="24"/>
        </w:rPr>
        <w:t>= λ</w:t>
      </w:r>
      <w:r w:rsidR="00F210A7" w:rsidRPr="003F2DA2">
        <w:rPr>
          <w:snapToGrid w:val="0"/>
          <w:sz w:val="24"/>
          <w:szCs w:val="24"/>
          <w:vertAlign w:val="subscript"/>
        </w:rPr>
        <w:t>gl</w:t>
      </w:r>
      <w:r w:rsidR="00F210A7" w:rsidRPr="003F2DA2">
        <w:rPr>
          <w:snapToGrid w:val="0"/>
          <w:sz w:val="24"/>
          <w:szCs w:val="24"/>
        </w:rPr>
        <w:t>/2π Sin</w:t>
      </w:r>
      <w:r w:rsidR="00F210A7" w:rsidRPr="003F2DA2">
        <w:rPr>
          <w:snapToGrid w:val="0"/>
          <w:sz w:val="24"/>
          <w:szCs w:val="24"/>
          <w:vertAlign w:val="superscript"/>
        </w:rPr>
        <w:t xml:space="preserve">-1 </w:t>
      </w:r>
      <w:r w:rsidR="00F210A7" w:rsidRPr="003F2DA2">
        <w:rPr>
          <w:snapToGrid w:val="0"/>
          <w:sz w:val="24"/>
          <w:szCs w:val="24"/>
        </w:rPr>
        <w:t>(ω</w:t>
      </w:r>
      <w:r w:rsidR="00F210A7" w:rsidRPr="003F2DA2">
        <w:rPr>
          <w:snapToGrid w:val="0"/>
          <w:sz w:val="24"/>
          <w:szCs w:val="24"/>
          <w:vertAlign w:val="subscript"/>
        </w:rPr>
        <w:t>c</w:t>
      </w:r>
      <w:r w:rsidR="00F210A7" w:rsidRPr="003F2DA2">
        <w:rPr>
          <w:snapToGrid w:val="0"/>
          <w:sz w:val="24"/>
          <w:szCs w:val="24"/>
          <w:lang w:val="pl-PL"/>
        </w:rPr>
        <w:t>L</w:t>
      </w:r>
      <w:r w:rsidR="00F210A7" w:rsidRPr="003F2DA2">
        <w:rPr>
          <w:snapToGrid w:val="0"/>
          <w:sz w:val="24"/>
          <w:szCs w:val="24"/>
          <w:vertAlign w:val="subscript"/>
          <w:lang w:val="pl-PL"/>
        </w:rPr>
        <w:t>i</w:t>
      </w:r>
      <w:r w:rsidR="00F210A7" w:rsidRPr="003F2DA2">
        <w:rPr>
          <w:snapToGrid w:val="0"/>
          <w:sz w:val="24"/>
          <w:szCs w:val="24"/>
        </w:rPr>
        <w:t xml:space="preserve"> / Z</w:t>
      </w:r>
      <w:r w:rsidR="00F210A7" w:rsidRPr="003F2DA2">
        <w:rPr>
          <w:snapToGrid w:val="0"/>
          <w:sz w:val="24"/>
          <w:szCs w:val="24"/>
          <w:vertAlign w:val="subscript"/>
        </w:rPr>
        <w:t>OL</w:t>
      </w:r>
      <w:r w:rsidR="00F210A7" w:rsidRPr="003F2DA2">
        <w:rPr>
          <w:snapToGrid w:val="0"/>
          <w:sz w:val="24"/>
          <w:szCs w:val="24"/>
        </w:rPr>
        <w:t xml:space="preserve">)        </w:t>
      </w:r>
      <w:r w:rsidR="003F2DA2" w:rsidRPr="003F2DA2">
        <w:rPr>
          <w:snapToGrid w:val="0"/>
          <w:sz w:val="24"/>
          <w:szCs w:val="24"/>
        </w:rPr>
        <w:t xml:space="preserve">   </w:t>
      </w:r>
      <w:r w:rsidR="00F210A7" w:rsidRPr="003F2DA2">
        <w:rPr>
          <w:snapToGrid w:val="0"/>
          <w:sz w:val="24"/>
          <w:szCs w:val="24"/>
        </w:rPr>
        <w:t xml:space="preserve">  </w:t>
      </w:r>
      <w:r w:rsidR="003F2DA2">
        <w:rPr>
          <w:snapToGrid w:val="0"/>
          <w:sz w:val="24"/>
          <w:szCs w:val="24"/>
        </w:rPr>
        <w:t>(3)</w:t>
      </w:r>
    </w:p>
    <w:p w14:paraId="5BB0E1ED" w14:textId="6EE56CD0" w:rsidR="00F210A7" w:rsidRDefault="00F210A7" w:rsidP="00C2366A">
      <w:pPr>
        <w:autoSpaceDE w:val="0"/>
        <w:autoSpaceDN w:val="0"/>
        <w:adjustRightInd w:val="0"/>
        <w:spacing w:before="240"/>
        <w:ind w:right="787"/>
        <w:jc w:val="right"/>
        <w:rPr>
          <w:snapToGrid w:val="0"/>
          <w:sz w:val="24"/>
          <w:szCs w:val="24"/>
        </w:rPr>
      </w:pPr>
      <w:r w:rsidRPr="003F2DA2">
        <w:rPr>
          <w:i/>
          <w:iCs/>
          <w:sz w:val="24"/>
          <w:szCs w:val="24"/>
        </w:rPr>
        <w:t>l</w:t>
      </w:r>
      <w:r w:rsidRPr="003F2DA2">
        <w:rPr>
          <w:sz w:val="24"/>
          <w:szCs w:val="24"/>
          <w:vertAlign w:val="subscript"/>
        </w:rPr>
        <w:t>c</w:t>
      </w:r>
      <w:r w:rsidRPr="003F2DA2">
        <w:rPr>
          <w:snapToGrid w:val="0"/>
          <w:sz w:val="24"/>
          <w:szCs w:val="24"/>
        </w:rPr>
        <w:t xml:space="preserve"> = λ</w:t>
      </w:r>
      <w:r w:rsidRPr="003F2DA2">
        <w:rPr>
          <w:snapToGrid w:val="0"/>
          <w:sz w:val="24"/>
          <w:szCs w:val="24"/>
          <w:vertAlign w:val="subscript"/>
        </w:rPr>
        <w:t>gc</w:t>
      </w:r>
      <w:r w:rsidRPr="003F2DA2">
        <w:rPr>
          <w:snapToGrid w:val="0"/>
          <w:sz w:val="24"/>
          <w:szCs w:val="24"/>
        </w:rPr>
        <w:t xml:space="preserve"> /2π Sin</w:t>
      </w:r>
      <w:r w:rsidRPr="003F2DA2">
        <w:rPr>
          <w:snapToGrid w:val="0"/>
          <w:sz w:val="24"/>
          <w:szCs w:val="24"/>
          <w:vertAlign w:val="superscript"/>
        </w:rPr>
        <w:t xml:space="preserve">-1 </w:t>
      </w:r>
      <w:r w:rsidRPr="003F2DA2">
        <w:rPr>
          <w:snapToGrid w:val="0"/>
          <w:sz w:val="24"/>
          <w:szCs w:val="24"/>
        </w:rPr>
        <w:t>(ω</w:t>
      </w:r>
      <w:r w:rsidRPr="003F2DA2">
        <w:rPr>
          <w:snapToGrid w:val="0"/>
          <w:sz w:val="24"/>
          <w:szCs w:val="24"/>
          <w:vertAlign w:val="subscript"/>
        </w:rPr>
        <w:t>c</w:t>
      </w:r>
      <w:r w:rsidRPr="003F2DA2">
        <w:rPr>
          <w:snapToGrid w:val="0"/>
          <w:sz w:val="24"/>
          <w:szCs w:val="24"/>
          <w:lang w:val="pl-PL"/>
        </w:rPr>
        <w:t>C</w:t>
      </w:r>
      <w:r w:rsidRPr="003F2DA2">
        <w:rPr>
          <w:snapToGrid w:val="0"/>
          <w:sz w:val="24"/>
          <w:szCs w:val="24"/>
          <w:vertAlign w:val="subscript"/>
          <w:lang w:val="pl-PL"/>
        </w:rPr>
        <w:t>i</w:t>
      </w:r>
      <w:r w:rsidRPr="003F2DA2">
        <w:rPr>
          <w:snapToGrid w:val="0"/>
          <w:sz w:val="24"/>
          <w:szCs w:val="24"/>
        </w:rPr>
        <w:t xml:space="preserve">Zoc)       </w:t>
      </w:r>
      <w:r w:rsidR="003F2DA2" w:rsidRPr="003F2DA2">
        <w:rPr>
          <w:snapToGrid w:val="0"/>
          <w:sz w:val="24"/>
          <w:szCs w:val="24"/>
        </w:rPr>
        <w:t xml:space="preserve"> </w:t>
      </w:r>
      <w:r w:rsidRPr="003F2DA2">
        <w:rPr>
          <w:snapToGrid w:val="0"/>
          <w:sz w:val="24"/>
          <w:szCs w:val="24"/>
        </w:rPr>
        <w:t xml:space="preserve">    </w:t>
      </w:r>
      <w:r w:rsidRPr="003F2DA2">
        <w:rPr>
          <w:snapToGrid w:val="0"/>
          <w:sz w:val="24"/>
          <w:szCs w:val="24"/>
        </w:rPr>
        <w:tab/>
        <w:t>(4)</w:t>
      </w:r>
    </w:p>
    <w:p w14:paraId="4638153B" w14:textId="77777777" w:rsidR="00B85626" w:rsidRPr="003F2DA2" w:rsidRDefault="00B85626" w:rsidP="00C2366A">
      <w:pPr>
        <w:autoSpaceDE w:val="0"/>
        <w:autoSpaceDN w:val="0"/>
        <w:adjustRightInd w:val="0"/>
        <w:spacing w:before="240"/>
        <w:ind w:right="787"/>
        <w:jc w:val="right"/>
        <w:rPr>
          <w:snapToGrid w:val="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109"/>
        <w:gridCol w:w="993"/>
        <w:gridCol w:w="1107"/>
      </w:tblGrid>
      <w:tr w:rsidR="00B85626" w:rsidRPr="004261CC" w14:paraId="02F07B72" w14:textId="77777777" w:rsidTr="00CF03EF">
        <w:trPr>
          <w:jc w:val="center"/>
        </w:trPr>
        <w:tc>
          <w:tcPr>
            <w:tcW w:w="5052" w:type="dxa"/>
            <w:gridSpan w:val="4"/>
          </w:tcPr>
          <w:p w14:paraId="2A972198" w14:textId="0AA9DE8D" w:rsidR="00B85626" w:rsidRPr="004F1781" w:rsidRDefault="00B85626" w:rsidP="004F1781">
            <w:pPr>
              <w:autoSpaceDE w:val="0"/>
              <w:autoSpaceDN w:val="0"/>
              <w:adjustRightInd w:val="0"/>
              <w:spacing w:line="360" w:lineRule="auto"/>
              <w:jc w:val="center"/>
              <w:rPr>
                <w:b/>
                <w:bCs/>
                <w:snapToGrid w:val="0"/>
                <w:lang w:val="pl-PL"/>
              </w:rPr>
            </w:pPr>
            <w:r w:rsidRPr="004F1781">
              <w:rPr>
                <w:b/>
                <w:bCs/>
                <w:snapToGrid w:val="0"/>
                <w:lang w:val="pl-PL"/>
              </w:rPr>
              <w:t>Table</w:t>
            </w:r>
            <w:r w:rsidR="004F1781" w:rsidRPr="004F1781">
              <w:rPr>
                <w:b/>
                <w:bCs/>
                <w:snapToGrid w:val="0"/>
                <w:lang w:val="pl-PL"/>
              </w:rPr>
              <w:t xml:space="preserve"> 1: Physical Parameter</w:t>
            </w:r>
          </w:p>
        </w:tc>
      </w:tr>
      <w:tr w:rsidR="00B85626" w:rsidRPr="004261CC" w14:paraId="1D4A6A6C" w14:textId="77777777" w:rsidTr="00CF03EF">
        <w:trPr>
          <w:jc w:val="center"/>
        </w:trPr>
        <w:tc>
          <w:tcPr>
            <w:tcW w:w="1843" w:type="dxa"/>
          </w:tcPr>
          <w:p w14:paraId="5EBC72DE" w14:textId="749FC63D" w:rsidR="00B85626" w:rsidRPr="00B85626" w:rsidRDefault="00B85626" w:rsidP="004F1781">
            <w:pPr>
              <w:autoSpaceDE w:val="0"/>
              <w:autoSpaceDN w:val="0"/>
              <w:adjustRightInd w:val="0"/>
              <w:spacing w:line="360" w:lineRule="auto"/>
              <w:jc w:val="center"/>
              <w:rPr>
                <w:bCs/>
              </w:rPr>
            </w:pPr>
            <w:r w:rsidRPr="00B85626">
              <w:rPr>
                <w:bCs/>
              </w:rPr>
              <w:t>Characteristic Impedance</w:t>
            </w:r>
            <w:r>
              <w:rPr>
                <w:bCs/>
              </w:rPr>
              <w:t xml:space="preserve"> (</w:t>
            </w:r>
            <w:r w:rsidRPr="00B85626">
              <w:rPr>
                <w:i/>
                <w:color w:val="000000"/>
              </w:rPr>
              <w:t>Ω</w:t>
            </w:r>
            <w:r>
              <w:rPr>
                <w:bCs/>
              </w:rPr>
              <w:t>)</w:t>
            </w:r>
          </w:p>
        </w:tc>
        <w:tc>
          <w:tcPr>
            <w:tcW w:w="1109" w:type="dxa"/>
          </w:tcPr>
          <w:p w14:paraId="7E8FA02A" w14:textId="31CB8065" w:rsidR="00B85626" w:rsidRPr="00B85626" w:rsidRDefault="00B85626" w:rsidP="004F1781">
            <w:pPr>
              <w:autoSpaceDE w:val="0"/>
              <w:autoSpaceDN w:val="0"/>
              <w:adjustRightInd w:val="0"/>
              <w:spacing w:line="360" w:lineRule="auto"/>
              <w:jc w:val="center"/>
              <w:rPr>
                <w:b/>
                <w:bCs/>
              </w:rPr>
            </w:pPr>
            <w:r w:rsidRPr="00B85626">
              <w:rPr>
                <w:snapToGrid w:val="0"/>
              </w:rPr>
              <w:t>Zoc= 23.5</w:t>
            </w:r>
          </w:p>
        </w:tc>
        <w:tc>
          <w:tcPr>
            <w:tcW w:w="993" w:type="dxa"/>
          </w:tcPr>
          <w:p w14:paraId="67006337" w14:textId="7A274216" w:rsidR="00B85626" w:rsidRPr="00B85626" w:rsidRDefault="00B85626" w:rsidP="004F1781">
            <w:pPr>
              <w:autoSpaceDE w:val="0"/>
              <w:autoSpaceDN w:val="0"/>
              <w:adjustRightInd w:val="0"/>
              <w:spacing w:line="360" w:lineRule="auto"/>
              <w:jc w:val="center"/>
              <w:rPr>
                <w:b/>
                <w:bCs/>
              </w:rPr>
            </w:pPr>
            <w:r w:rsidRPr="00B85626">
              <w:rPr>
                <w:snapToGrid w:val="0"/>
                <w:lang w:val="pl-PL"/>
              </w:rPr>
              <w:t>Z</w:t>
            </w:r>
            <w:r w:rsidRPr="00B85626">
              <w:rPr>
                <w:snapToGrid w:val="0"/>
                <w:vertAlign w:val="subscript"/>
                <w:lang w:val="pl-PL"/>
              </w:rPr>
              <w:t xml:space="preserve">o </w:t>
            </w:r>
            <w:r w:rsidRPr="00B85626">
              <w:t>= 50</w:t>
            </w:r>
          </w:p>
        </w:tc>
        <w:tc>
          <w:tcPr>
            <w:tcW w:w="1107" w:type="dxa"/>
          </w:tcPr>
          <w:p w14:paraId="14EB2DD8" w14:textId="4F1F3E07" w:rsidR="00B85626" w:rsidRPr="00B85626" w:rsidRDefault="00B85626" w:rsidP="004F1781">
            <w:pPr>
              <w:autoSpaceDE w:val="0"/>
              <w:autoSpaceDN w:val="0"/>
              <w:adjustRightInd w:val="0"/>
              <w:spacing w:line="360" w:lineRule="auto"/>
              <w:jc w:val="center"/>
              <w:rPr>
                <w:b/>
                <w:bCs/>
              </w:rPr>
            </w:pPr>
            <w:r w:rsidRPr="00B85626">
              <w:rPr>
                <w:snapToGrid w:val="0"/>
              </w:rPr>
              <w:t>Z</w:t>
            </w:r>
            <w:r w:rsidRPr="00B85626">
              <w:rPr>
                <w:snapToGrid w:val="0"/>
                <w:vertAlign w:val="subscript"/>
              </w:rPr>
              <w:t>OL</w:t>
            </w:r>
            <w:r w:rsidRPr="00B85626">
              <w:t>= 92</w:t>
            </w:r>
          </w:p>
        </w:tc>
      </w:tr>
      <w:tr w:rsidR="00B85626" w:rsidRPr="004261CC" w14:paraId="497ADAB3" w14:textId="77777777" w:rsidTr="00CF03EF">
        <w:trPr>
          <w:jc w:val="center"/>
        </w:trPr>
        <w:tc>
          <w:tcPr>
            <w:tcW w:w="1843" w:type="dxa"/>
          </w:tcPr>
          <w:p w14:paraId="4AE1787E" w14:textId="7C9B6C14" w:rsidR="00B85626" w:rsidRPr="00B85626" w:rsidRDefault="00B85626" w:rsidP="004F1781">
            <w:pPr>
              <w:autoSpaceDE w:val="0"/>
              <w:autoSpaceDN w:val="0"/>
              <w:adjustRightInd w:val="0"/>
              <w:spacing w:line="360" w:lineRule="auto"/>
              <w:jc w:val="center"/>
              <w:rPr>
                <w:bCs/>
              </w:rPr>
            </w:pPr>
            <w:r w:rsidRPr="00B85626">
              <w:rPr>
                <w:bCs/>
              </w:rPr>
              <w:t>Wavelengths</w:t>
            </w:r>
            <w:r>
              <w:rPr>
                <w:bCs/>
              </w:rPr>
              <w:t xml:space="preserve"> (mm)</w:t>
            </w:r>
          </w:p>
        </w:tc>
        <w:tc>
          <w:tcPr>
            <w:tcW w:w="1109" w:type="dxa"/>
          </w:tcPr>
          <w:p w14:paraId="46D849A6" w14:textId="718E3DCA" w:rsidR="00B85626" w:rsidRPr="00B85626" w:rsidRDefault="00B85626" w:rsidP="004F1781">
            <w:pPr>
              <w:autoSpaceDE w:val="0"/>
              <w:autoSpaceDN w:val="0"/>
              <w:adjustRightInd w:val="0"/>
              <w:spacing w:line="360" w:lineRule="auto"/>
              <w:jc w:val="center"/>
              <w:rPr>
                <w:bCs/>
              </w:rPr>
            </w:pPr>
            <w:r w:rsidRPr="00B85626">
              <w:rPr>
                <w:b/>
                <w:snapToGrid w:val="0"/>
              </w:rPr>
              <w:t>λ</w:t>
            </w:r>
            <w:r w:rsidRPr="00B85626">
              <w:rPr>
                <w:b/>
                <w:snapToGrid w:val="0"/>
                <w:vertAlign w:val="subscript"/>
              </w:rPr>
              <w:t>gC</w:t>
            </w:r>
            <w:r w:rsidRPr="00B85626">
              <w:rPr>
                <w:snapToGrid w:val="0"/>
              </w:rPr>
              <w:t>=87</w:t>
            </w:r>
          </w:p>
        </w:tc>
        <w:tc>
          <w:tcPr>
            <w:tcW w:w="993" w:type="dxa"/>
          </w:tcPr>
          <w:p w14:paraId="728E30E8" w14:textId="78E55867" w:rsidR="00B85626" w:rsidRPr="00B85626" w:rsidRDefault="00B85626" w:rsidP="004F1781">
            <w:pPr>
              <w:autoSpaceDE w:val="0"/>
              <w:autoSpaceDN w:val="0"/>
              <w:adjustRightInd w:val="0"/>
              <w:spacing w:line="360" w:lineRule="auto"/>
              <w:jc w:val="center"/>
              <w:rPr>
                <w:bCs/>
              </w:rPr>
            </w:pPr>
            <w:r w:rsidRPr="00B85626">
              <w:rPr>
                <w:b/>
                <w:snapToGrid w:val="0"/>
              </w:rPr>
              <w:t>λ</w:t>
            </w:r>
            <w:r w:rsidRPr="00B85626">
              <w:rPr>
                <w:b/>
                <w:snapToGrid w:val="0"/>
                <w:vertAlign w:val="subscript"/>
              </w:rPr>
              <w:t>g0</w:t>
            </w:r>
            <w:r w:rsidRPr="00B85626">
              <w:rPr>
                <w:snapToGrid w:val="0"/>
              </w:rPr>
              <w:t>=53</w:t>
            </w:r>
          </w:p>
        </w:tc>
        <w:tc>
          <w:tcPr>
            <w:tcW w:w="1107" w:type="dxa"/>
          </w:tcPr>
          <w:p w14:paraId="53F718AF" w14:textId="117D6886" w:rsidR="00B85626" w:rsidRPr="00B85626" w:rsidRDefault="00B85626" w:rsidP="004F1781">
            <w:pPr>
              <w:autoSpaceDE w:val="0"/>
              <w:autoSpaceDN w:val="0"/>
              <w:adjustRightInd w:val="0"/>
              <w:spacing w:line="360" w:lineRule="auto"/>
              <w:jc w:val="center"/>
              <w:rPr>
                <w:bCs/>
              </w:rPr>
            </w:pPr>
            <w:r w:rsidRPr="00B85626">
              <w:rPr>
                <w:b/>
                <w:snapToGrid w:val="0"/>
              </w:rPr>
              <w:t>λ</w:t>
            </w:r>
            <w:r w:rsidRPr="00B85626">
              <w:rPr>
                <w:b/>
                <w:snapToGrid w:val="0"/>
                <w:vertAlign w:val="subscript"/>
              </w:rPr>
              <w:t>gL</w:t>
            </w:r>
            <w:r w:rsidRPr="00B85626">
              <w:rPr>
                <w:snapToGrid w:val="0"/>
              </w:rPr>
              <w:t>=95.28</w:t>
            </w:r>
          </w:p>
        </w:tc>
      </w:tr>
      <w:tr w:rsidR="00B85626" w:rsidRPr="004261CC" w14:paraId="6EF56F20" w14:textId="77777777" w:rsidTr="00CF03EF">
        <w:trPr>
          <w:jc w:val="center"/>
        </w:trPr>
        <w:tc>
          <w:tcPr>
            <w:tcW w:w="1843" w:type="dxa"/>
          </w:tcPr>
          <w:p w14:paraId="0924D8CD" w14:textId="131F8EF6" w:rsidR="00B85626" w:rsidRPr="00B85626" w:rsidRDefault="00B85626" w:rsidP="004F1781">
            <w:pPr>
              <w:autoSpaceDE w:val="0"/>
              <w:autoSpaceDN w:val="0"/>
              <w:adjustRightInd w:val="0"/>
              <w:spacing w:line="360" w:lineRule="auto"/>
              <w:jc w:val="center"/>
              <w:rPr>
                <w:bCs/>
              </w:rPr>
            </w:pPr>
            <w:r w:rsidRPr="00B85626">
              <w:rPr>
                <w:bCs/>
              </w:rPr>
              <w:t>Width</w:t>
            </w:r>
            <w:r>
              <w:rPr>
                <w:bCs/>
              </w:rPr>
              <w:t xml:space="preserve"> (mm)</w:t>
            </w:r>
          </w:p>
        </w:tc>
        <w:tc>
          <w:tcPr>
            <w:tcW w:w="1109" w:type="dxa"/>
          </w:tcPr>
          <w:p w14:paraId="659DE6CB" w14:textId="3CBC2246" w:rsidR="00B85626" w:rsidRPr="00B85626" w:rsidRDefault="00B85626" w:rsidP="004F1781">
            <w:pPr>
              <w:autoSpaceDE w:val="0"/>
              <w:autoSpaceDN w:val="0"/>
              <w:adjustRightInd w:val="0"/>
              <w:spacing w:line="360" w:lineRule="auto"/>
              <w:jc w:val="center"/>
              <w:rPr>
                <w:i/>
                <w:snapToGrid w:val="0"/>
                <w:lang w:val="pl-PL"/>
              </w:rPr>
            </w:pPr>
            <w:r w:rsidRPr="00B85626">
              <w:rPr>
                <w:b/>
                <w:snapToGrid w:val="0"/>
              </w:rPr>
              <w:t>w</w:t>
            </w:r>
            <w:r w:rsidRPr="00B85626">
              <w:rPr>
                <w:b/>
                <w:snapToGrid w:val="0"/>
                <w:vertAlign w:val="subscript"/>
              </w:rPr>
              <w:t>c</w:t>
            </w:r>
            <w:r w:rsidRPr="00B85626">
              <w:rPr>
                <w:i/>
                <w:snapToGrid w:val="0"/>
                <w:lang w:val="pl-PL"/>
              </w:rPr>
              <w:t xml:space="preserve">= </w:t>
            </w:r>
            <w:r w:rsidRPr="00B85626">
              <w:rPr>
                <w:snapToGrid w:val="0"/>
              </w:rPr>
              <w:t>8.7</w:t>
            </w:r>
          </w:p>
        </w:tc>
        <w:tc>
          <w:tcPr>
            <w:tcW w:w="993" w:type="dxa"/>
          </w:tcPr>
          <w:p w14:paraId="75ABEE08" w14:textId="187BA608" w:rsidR="00B85626" w:rsidRPr="00B85626" w:rsidRDefault="00B85626" w:rsidP="004F1781">
            <w:pPr>
              <w:autoSpaceDE w:val="0"/>
              <w:autoSpaceDN w:val="0"/>
              <w:adjustRightInd w:val="0"/>
              <w:spacing w:line="360" w:lineRule="auto"/>
              <w:jc w:val="center"/>
              <w:rPr>
                <w:i/>
                <w:snapToGrid w:val="0"/>
                <w:lang w:val="pl-PL"/>
              </w:rPr>
            </w:pPr>
            <w:r w:rsidRPr="00B85626">
              <w:rPr>
                <w:i/>
                <w:snapToGrid w:val="0"/>
                <w:lang w:val="pl-PL"/>
              </w:rPr>
              <w:t>w</w:t>
            </w:r>
            <w:r w:rsidRPr="00B85626">
              <w:rPr>
                <w:i/>
                <w:snapToGrid w:val="0"/>
                <w:vertAlign w:val="subscript"/>
                <w:lang w:val="pl-PL"/>
              </w:rPr>
              <w:t>0</w:t>
            </w:r>
            <w:r w:rsidRPr="00B85626">
              <w:rPr>
                <w:snapToGrid w:val="0"/>
              </w:rPr>
              <w:t>=2.96</w:t>
            </w:r>
          </w:p>
        </w:tc>
        <w:tc>
          <w:tcPr>
            <w:tcW w:w="1107" w:type="dxa"/>
          </w:tcPr>
          <w:p w14:paraId="5FD7A583" w14:textId="5A9D4923" w:rsidR="00B85626" w:rsidRPr="00B85626" w:rsidRDefault="00B85626" w:rsidP="004F1781">
            <w:pPr>
              <w:autoSpaceDE w:val="0"/>
              <w:autoSpaceDN w:val="0"/>
              <w:adjustRightInd w:val="0"/>
              <w:spacing w:line="360" w:lineRule="auto"/>
              <w:jc w:val="center"/>
              <w:rPr>
                <w:i/>
                <w:snapToGrid w:val="0"/>
                <w:lang w:val="pl-PL"/>
              </w:rPr>
            </w:pPr>
            <w:r w:rsidRPr="00B85626">
              <w:rPr>
                <w:i/>
                <w:snapToGrid w:val="0"/>
                <w:lang w:val="pl-PL"/>
              </w:rPr>
              <w:t>w</w:t>
            </w:r>
            <w:r w:rsidRPr="00B85626">
              <w:rPr>
                <w:i/>
                <w:snapToGrid w:val="0"/>
                <w:vertAlign w:val="subscript"/>
                <w:lang w:val="pl-PL"/>
              </w:rPr>
              <w:t>L</w:t>
            </w:r>
            <w:r w:rsidRPr="00B85626">
              <w:rPr>
                <w:snapToGrid w:val="0"/>
              </w:rPr>
              <w:t>=0.85</w:t>
            </w:r>
          </w:p>
        </w:tc>
      </w:tr>
      <w:tr w:rsidR="00B85626" w:rsidRPr="004261CC" w14:paraId="47E74CB6" w14:textId="77777777" w:rsidTr="00CF03EF">
        <w:trPr>
          <w:jc w:val="center"/>
        </w:trPr>
        <w:tc>
          <w:tcPr>
            <w:tcW w:w="1843" w:type="dxa"/>
          </w:tcPr>
          <w:p w14:paraId="53762A78" w14:textId="5F0BA173" w:rsidR="00B85626" w:rsidRPr="00B85626" w:rsidRDefault="00B85626" w:rsidP="004F1781">
            <w:pPr>
              <w:autoSpaceDE w:val="0"/>
              <w:autoSpaceDN w:val="0"/>
              <w:adjustRightInd w:val="0"/>
              <w:spacing w:line="360" w:lineRule="auto"/>
              <w:jc w:val="center"/>
              <w:rPr>
                <w:bCs/>
              </w:rPr>
            </w:pPr>
            <w:r w:rsidRPr="00B85626">
              <w:rPr>
                <w:bCs/>
              </w:rPr>
              <w:t>Length</w:t>
            </w:r>
            <w:r>
              <w:rPr>
                <w:bCs/>
              </w:rPr>
              <w:t xml:space="preserve"> (mm)</w:t>
            </w:r>
          </w:p>
        </w:tc>
        <w:tc>
          <w:tcPr>
            <w:tcW w:w="1109" w:type="dxa"/>
          </w:tcPr>
          <w:p w14:paraId="77481ED9" w14:textId="5C3D9B88" w:rsidR="00B85626" w:rsidRPr="00B85626" w:rsidRDefault="00B85626" w:rsidP="004F1781">
            <w:pPr>
              <w:autoSpaceDE w:val="0"/>
              <w:autoSpaceDN w:val="0"/>
              <w:adjustRightInd w:val="0"/>
              <w:spacing w:line="360" w:lineRule="auto"/>
              <w:jc w:val="center"/>
              <w:rPr>
                <w:i/>
                <w:snapToGrid w:val="0"/>
                <w:lang w:val="pl-PL"/>
              </w:rPr>
            </w:pPr>
            <w:r w:rsidRPr="00B85626">
              <w:rPr>
                <w:i/>
                <w:snapToGrid w:val="0"/>
                <w:lang w:val="pl-PL"/>
              </w:rPr>
              <w:t>l</w:t>
            </w:r>
            <w:r w:rsidRPr="00B85626">
              <w:rPr>
                <w:i/>
                <w:snapToGrid w:val="0"/>
                <w:vertAlign w:val="subscript"/>
                <w:lang w:val="pl-PL"/>
              </w:rPr>
              <w:t>c</w:t>
            </w:r>
            <w:r w:rsidRPr="00B85626">
              <w:rPr>
                <w:i/>
                <w:snapToGrid w:val="0"/>
                <w:lang w:val="pl-PL"/>
              </w:rPr>
              <w:t xml:space="preserve"> =9.8</w:t>
            </w:r>
          </w:p>
        </w:tc>
        <w:tc>
          <w:tcPr>
            <w:tcW w:w="993" w:type="dxa"/>
          </w:tcPr>
          <w:p w14:paraId="24D46232" w14:textId="428499AE" w:rsidR="00B85626" w:rsidRPr="00B85626" w:rsidRDefault="00B85626" w:rsidP="004F1781">
            <w:pPr>
              <w:autoSpaceDE w:val="0"/>
              <w:autoSpaceDN w:val="0"/>
              <w:adjustRightInd w:val="0"/>
              <w:spacing w:line="360" w:lineRule="auto"/>
              <w:jc w:val="center"/>
              <w:rPr>
                <w:i/>
                <w:snapToGrid w:val="0"/>
                <w:lang w:val="pl-PL"/>
              </w:rPr>
            </w:pPr>
            <w:r w:rsidRPr="00B85626">
              <w:rPr>
                <w:i/>
                <w:snapToGrid w:val="0"/>
                <w:lang w:val="pl-PL"/>
              </w:rPr>
              <w:t>l=8</w:t>
            </w:r>
          </w:p>
        </w:tc>
        <w:tc>
          <w:tcPr>
            <w:tcW w:w="1107" w:type="dxa"/>
          </w:tcPr>
          <w:p w14:paraId="02C7D948" w14:textId="740889EA" w:rsidR="00B85626" w:rsidRPr="00B85626" w:rsidRDefault="00B85626" w:rsidP="004F1781">
            <w:pPr>
              <w:autoSpaceDE w:val="0"/>
              <w:autoSpaceDN w:val="0"/>
              <w:adjustRightInd w:val="0"/>
              <w:spacing w:line="360" w:lineRule="auto"/>
              <w:jc w:val="center"/>
              <w:rPr>
                <w:i/>
                <w:snapToGrid w:val="0"/>
                <w:lang w:val="pl-PL"/>
              </w:rPr>
            </w:pPr>
            <w:r w:rsidRPr="00B85626">
              <w:rPr>
                <w:i/>
                <w:snapToGrid w:val="0"/>
                <w:lang w:val="pl-PL"/>
              </w:rPr>
              <w:t>l</w:t>
            </w:r>
            <w:r w:rsidRPr="00B85626">
              <w:rPr>
                <w:i/>
                <w:snapToGrid w:val="0"/>
                <w:vertAlign w:val="subscript"/>
                <w:lang w:val="pl-PL"/>
              </w:rPr>
              <w:t>L</w:t>
            </w:r>
            <w:r w:rsidRPr="00B85626">
              <w:rPr>
                <w:i/>
                <w:snapToGrid w:val="0"/>
                <w:lang w:val="pl-PL"/>
              </w:rPr>
              <w:t xml:space="preserve"> =6</w:t>
            </w:r>
          </w:p>
        </w:tc>
      </w:tr>
    </w:tbl>
    <w:p w14:paraId="53AA3166" w14:textId="30E9A3AD" w:rsidR="00861738" w:rsidRPr="00F71B2E" w:rsidRDefault="003F2DA2" w:rsidP="00EA382D">
      <w:pPr>
        <w:autoSpaceDE w:val="0"/>
        <w:autoSpaceDN w:val="0"/>
        <w:adjustRightInd w:val="0"/>
        <w:spacing w:before="240" w:after="240"/>
        <w:ind w:right="221" w:firstLine="202"/>
        <w:jc w:val="both"/>
        <w:rPr>
          <w:snapToGrid w:val="0"/>
          <w:sz w:val="24"/>
          <w:szCs w:val="24"/>
        </w:rPr>
      </w:pPr>
      <w:r w:rsidRPr="003F2DA2">
        <w:rPr>
          <w:snapToGrid w:val="0"/>
          <w:sz w:val="24"/>
          <w:szCs w:val="24"/>
        </w:rPr>
        <w:t>where Z</w:t>
      </w:r>
      <w:r w:rsidRPr="003F2DA2">
        <w:rPr>
          <w:snapToGrid w:val="0"/>
          <w:sz w:val="24"/>
          <w:szCs w:val="24"/>
          <w:vertAlign w:val="subscript"/>
        </w:rPr>
        <w:t>oL</w:t>
      </w:r>
      <w:r w:rsidRPr="003F2DA2">
        <w:rPr>
          <w:snapToGrid w:val="0"/>
          <w:sz w:val="24"/>
          <w:szCs w:val="24"/>
        </w:rPr>
        <w:t xml:space="preserve"> and Z</w:t>
      </w:r>
      <w:r w:rsidRPr="003F2DA2">
        <w:rPr>
          <w:snapToGrid w:val="0"/>
          <w:sz w:val="24"/>
          <w:szCs w:val="24"/>
          <w:vertAlign w:val="subscript"/>
        </w:rPr>
        <w:t>oc</w:t>
      </w:r>
      <w:r w:rsidRPr="003F2DA2">
        <w:rPr>
          <w:snapToGrid w:val="0"/>
          <w:sz w:val="24"/>
          <w:szCs w:val="24"/>
        </w:rPr>
        <w:t xml:space="preserve"> is impedances of inductance and capacitance </w:t>
      </w:r>
      <w:r w:rsidR="00FE1208">
        <w:rPr>
          <w:snapToGrid w:val="0"/>
          <w:sz w:val="24"/>
          <w:szCs w:val="24"/>
        </w:rPr>
        <w:t>across the</w:t>
      </w:r>
      <w:r w:rsidRPr="003F2DA2">
        <w:rPr>
          <w:snapToGrid w:val="0"/>
          <w:sz w:val="24"/>
          <w:szCs w:val="24"/>
        </w:rPr>
        <w:t xml:space="preserve"> low width and high width line respectively.</w:t>
      </w:r>
      <w:r w:rsidR="00C2366A">
        <w:rPr>
          <w:snapToGrid w:val="0"/>
          <w:sz w:val="24"/>
          <w:szCs w:val="24"/>
        </w:rPr>
        <w:t xml:space="preserve"> The calculated value of the physical parame</w:t>
      </w:r>
      <w:r w:rsidR="0013069A">
        <w:rPr>
          <w:snapToGrid w:val="0"/>
          <w:sz w:val="24"/>
          <w:szCs w:val="24"/>
        </w:rPr>
        <w:t>te</w:t>
      </w:r>
      <w:r w:rsidR="00C2366A">
        <w:rPr>
          <w:snapToGrid w:val="0"/>
          <w:sz w:val="24"/>
          <w:szCs w:val="24"/>
        </w:rPr>
        <w:t xml:space="preserve">rs </w:t>
      </w:r>
      <w:r w:rsidR="00D1733B">
        <w:rPr>
          <w:snapToGrid w:val="0"/>
          <w:sz w:val="24"/>
          <w:szCs w:val="24"/>
        </w:rPr>
        <w:t>is</w:t>
      </w:r>
      <w:r w:rsidR="00C2366A">
        <w:rPr>
          <w:snapToGrid w:val="0"/>
          <w:sz w:val="24"/>
          <w:szCs w:val="24"/>
        </w:rPr>
        <w:t xml:space="preserve"> shown in table 1.</w:t>
      </w:r>
    </w:p>
    <w:p w14:paraId="58DB997F" w14:textId="0A5C3641" w:rsidR="007E19BF" w:rsidRPr="00D1733B" w:rsidRDefault="00D1733B" w:rsidP="00EA382D">
      <w:pPr>
        <w:autoSpaceDE w:val="0"/>
        <w:autoSpaceDN w:val="0"/>
        <w:adjustRightInd w:val="0"/>
        <w:spacing w:before="240" w:after="240"/>
        <w:ind w:right="221" w:firstLine="202"/>
        <w:jc w:val="both"/>
        <w:rPr>
          <w:sz w:val="24"/>
          <w:szCs w:val="24"/>
        </w:rPr>
      </w:pPr>
      <w:r w:rsidRPr="00766357">
        <w:rPr>
          <w:noProof/>
        </w:rPr>
        <mc:AlternateContent>
          <mc:Choice Requires="wps">
            <w:drawing>
              <wp:anchor distT="0" distB="0" distL="114300" distR="114300" simplePos="0" relativeHeight="251658752" behindDoc="0" locked="0" layoutInCell="0" allowOverlap="0" wp14:anchorId="3F0D0376" wp14:editId="63B1B38F">
                <wp:simplePos x="0" y="0"/>
                <wp:positionH relativeFrom="margin">
                  <wp:posOffset>3534410</wp:posOffset>
                </wp:positionH>
                <wp:positionV relativeFrom="margin">
                  <wp:posOffset>3577590</wp:posOffset>
                </wp:positionV>
                <wp:extent cx="3002280" cy="1699895"/>
                <wp:effectExtent l="0" t="0" r="7620" b="0"/>
                <wp:wrapSquare wrapText="bothSides"/>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1699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BB4E84" w14:textId="38904705" w:rsidR="00B528E4" w:rsidRDefault="00B528E4" w:rsidP="007B4FC4">
                            <w:pPr>
                              <w:pStyle w:val="FootnoteText"/>
                              <w:ind w:firstLine="0"/>
                              <w:jc w:val="center"/>
                            </w:pPr>
                            <w:r>
                              <w:rPr>
                                <w:noProof/>
                              </w:rPr>
                              <w:t xml:space="preserve">  </w:t>
                            </w:r>
                          </w:p>
                          <w:p w14:paraId="12563B24" w14:textId="17E17841" w:rsidR="00772E5B" w:rsidRDefault="00772E5B" w:rsidP="00772E5B">
                            <w:pPr>
                              <w:pStyle w:val="FootnoteText"/>
                              <w:jc w:val="center"/>
                            </w:pPr>
                            <w:r>
                              <w:rPr>
                                <w:noProof/>
                              </w:rPr>
                              <w:drawing>
                                <wp:inline distT="0" distB="0" distL="0" distR="0" wp14:anchorId="3FCF178D" wp14:editId="594DC68A">
                                  <wp:extent cx="2738120" cy="1036320"/>
                                  <wp:effectExtent l="0" t="0" r="5080" b="0"/>
                                  <wp:docPr id="1610586757" name="Picture 1610586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21842" t="17595" r="18204" b="27608"/>
                                          <a:stretch/>
                                        </pic:blipFill>
                                        <pic:spPr bwMode="auto">
                                          <a:xfrm>
                                            <a:off x="0" y="0"/>
                                            <a:ext cx="2750641" cy="1041059"/>
                                          </a:xfrm>
                                          <a:prstGeom prst="rect">
                                            <a:avLst/>
                                          </a:prstGeom>
                                          <a:noFill/>
                                          <a:ln>
                                            <a:noFill/>
                                          </a:ln>
                                          <a:extLst>
                                            <a:ext uri="{53640926-AAD7-44D8-BBD7-CCE9431645EC}">
                                              <a14:shadowObscured xmlns:a14="http://schemas.microsoft.com/office/drawing/2010/main"/>
                                            </a:ext>
                                          </a:extLst>
                                        </pic:spPr>
                                      </pic:pic>
                                    </a:graphicData>
                                  </a:graphic>
                                </wp:inline>
                              </w:drawing>
                            </w:r>
                          </w:p>
                          <w:p w14:paraId="1EBB1B5D" w14:textId="692EBE82" w:rsidR="00772E5B" w:rsidRPr="00772E5B" w:rsidRDefault="00772E5B" w:rsidP="00772E5B">
                            <w:pPr>
                              <w:pStyle w:val="FootnoteText"/>
                              <w:jc w:val="center"/>
                              <w:rPr>
                                <w:sz w:val="20"/>
                                <w:szCs w:val="20"/>
                              </w:rPr>
                            </w:pPr>
                            <w:r w:rsidRPr="00772E5B">
                              <w:rPr>
                                <w:sz w:val="20"/>
                                <w:szCs w:val="20"/>
                              </w:rPr>
                              <w:t>Fig.</w:t>
                            </w:r>
                            <w:r w:rsidR="00FE1208">
                              <w:rPr>
                                <w:sz w:val="20"/>
                                <w:szCs w:val="20"/>
                              </w:rPr>
                              <w:t>4</w:t>
                            </w:r>
                            <w:r w:rsidRPr="00772E5B">
                              <w:rPr>
                                <w:sz w:val="20"/>
                                <w:szCs w:val="20"/>
                              </w:rPr>
                              <w:t xml:space="preserve"> Layout of</w:t>
                            </w:r>
                            <w:r w:rsidR="00F71B2E">
                              <w:rPr>
                                <w:sz w:val="20"/>
                                <w:szCs w:val="20"/>
                              </w:rPr>
                              <w:t xml:space="preserve"> proposed</w:t>
                            </w:r>
                            <w:r w:rsidRPr="00772E5B">
                              <w:rPr>
                                <w:sz w:val="20"/>
                                <w:szCs w:val="20"/>
                              </w:rPr>
                              <w:t xml:space="preserve"> LPF with</w:t>
                            </w:r>
                            <w:r w:rsidR="00F71B2E">
                              <w:rPr>
                                <w:sz w:val="20"/>
                                <w:szCs w:val="20"/>
                              </w:rPr>
                              <w:t xml:space="preserve"> </w:t>
                            </w:r>
                            <w:r w:rsidRPr="00772E5B">
                              <w:rPr>
                                <w:sz w:val="20"/>
                                <w:szCs w:val="20"/>
                              </w:rPr>
                              <w:t>open stubs</w:t>
                            </w:r>
                            <w:r w:rsidR="00F71B2E">
                              <w:rPr>
                                <w:sz w:val="20"/>
                                <w:szCs w:val="20"/>
                              </w:rPr>
                              <w:t xml:space="preserve"> </w:t>
                            </w:r>
                          </w:p>
                          <w:p w14:paraId="2DC00402" w14:textId="0B157D0E" w:rsidR="00B528E4" w:rsidRDefault="00B528E4" w:rsidP="007B4FC4">
                            <w:pPr>
                              <w:pStyle w:val="FootnoteText"/>
                              <w:ind w:firstLine="0"/>
                              <w:jc w:val="center"/>
                            </w:pPr>
                          </w:p>
                          <w:p w14:paraId="3A66837D" w14:textId="77777777" w:rsidR="00B528E4" w:rsidRDefault="00B528E4" w:rsidP="007C7C1F">
                            <w:pPr>
                              <w:pStyle w:val="FootnoteText"/>
                              <w:jc w:val="left"/>
                              <w:rPr>
                                <w:vertAlign w:val="subscript"/>
                              </w:rPr>
                            </w:pPr>
                          </w:p>
                          <w:p w14:paraId="09CF262F" w14:textId="77777777" w:rsidR="00B528E4" w:rsidRPr="008811E4" w:rsidRDefault="00B528E4" w:rsidP="007C7C1F">
                            <w:pPr>
                              <w:pStyle w:val="FootnoteText"/>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D0376" id="Text Box 8" o:spid="_x0000_s1027" type="#_x0000_t202" style="position:absolute;left:0;text-align:left;margin-left:278.3pt;margin-top:281.7pt;width:236.4pt;height:133.8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" o:allowincell="f" o:allowoverlap="f" stroked="f">
                <v:textbox inset="0,0,0,0">
                  <w:txbxContent>
                    <w:p w14:paraId="75BB4E84" w14:textId="38904705" w:rsidR="00B528E4" w:rsidRDefault="00B528E4" w:rsidP="007B4FC4">
                      <w:pPr>
                        <w:pStyle w:val="FootnoteText"/>
                        <w:ind w:firstLine="0"/>
                        <w:jc w:val="center"/>
                      </w:pPr>
                      <w:r>
                        <w:rPr>
                          <w:noProof/>
                        </w:rPr>
                        <w:t xml:space="preserve">  </w:t>
                      </w:r>
                    </w:p>
                    <w:p w14:paraId="12563B24" w14:textId="17E17841" w:rsidR="00772E5B" w:rsidRDefault="00772E5B" w:rsidP="00772E5B">
                      <w:pPr>
                        <w:pStyle w:val="FootnoteText"/>
                        <w:jc w:val="center"/>
                      </w:pPr>
                      <w:r>
                        <w:rPr>
                          <w:noProof/>
                        </w:rPr>
                        <w:drawing>
                          <wp:inline distT="0" distB="0" distL="0" distR="0" wp14:anchorId="3FCF178D" wp14:editId="594DC68A">
                            <wp:extent cx="2738120" cy="1036320"/>
                            <wp:effectExtent l="0" t="0" r="5080" b="0"/>
                            <wp:docPr id="1610586757" name="Picture 1610586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21842" t="17595" r="18204" b="27608"/>
                                    <a:stretch/>
                                  </pic:blipFill>
                                  <pic:spPr bwMode="auto">
                                    <a:xfrm>
                                      <a:off x="0" y="0"/>
                                      <a:ext cx="2750641" cy="1041059"/>
                                    </a:xfrm>
                                    <a:prstGeom prst="rect">
                                      <a:avLst/>
                                    </a:prstGeom>
                                    <a:noFill/>
                                    <a:ln>
                                      <a:noFill/>
                                    </a:ln>
                                    <a:extLst>
                                      <a:ext uri="{53640926-AAD7-44D8-BBD7-CCE9431645EC}">
                                        <a14:shadowObscured xmlns:a14="http://schemas.microsoft.com/office/drawing/2010/main"/>
                                      </a:ext>
                                    </a:extLst>
                                  </pic:spPr>
                                </pic:pic>
                              </a:graphicData>
                            </a:graphic>
                          </wp:inline>
                        </w:drawing>
                      </w:r>
                    </w:p>
                    <w:p w14:paraId="1EBB1B5D" w14:textId="692EBE82" w:rsidR="00772E5B" w:rsidRPr="00772E5B" w:rsidRDefault="00772E5B" w:rsidP="00772E5B">
                      <w:pPr>
                        <w:pStyle w:val="FootnoteText"/>
                        <w:jc w:val="center"/>
                        <w:rPr>
                          <w:sz w:val="20"/>
                          <w:szCs w:val="20"/>
                        </w:rPr>
                      </w:pPr>
                      <w:r w:rsidRPr="00772E5B">
                        <w:rPr>
                          <w:sz w:val="20"/>
                          <w:szCs w:val="20"/>
                        </w:rPr>
                        <w:t>Fig.</w:t>
                      </w:r>
                      <w:r w:rsidR="00FE1208">
                        <w:rPr>
                          <w:sz w:val="20"/>
                          <w:szCs w:val="20"/>
                        </w:rPr>
                        <w:t>4</w:t>
                      </w:r>
                      <w:r w:rsidRPr="00772E5B">
                        <w:rPr>
                          <w:sz w:val="20"/>
                          <w:szCs w:val="20"/>
                        </w:rPr>
                        <w:t xml:space="preserve"> Layout of</w:t>
                      </w:r>
                      <w:r w:rsidR="00F71B2E">
                        <w:rPr>
                          <w:sz w:val="20"/>
                          <w:szCs w:val="20"/>
                        </w:rPr>
                        <w:t xml:space="preserve"> proposed</w:t>
                      </w:r>
                      <w:r w:rsidRPr="00772E5B">
                        <w:rPr>
                          <w:sz w:val="20"/>
                          <w:szCs w:val="20"/>
                        </w:rPr>
                        <w:t xml:space="preserve"> LPF with</w:t>
                      </w:r>
                      <w:r w:rsidR="00F71B2E">
                        <w:rPr>
                          <w:sz w:val="20"/>
                          <w:szCs w:val="20"/>
                        </w:rPr>
                        <w:t xml:space="preserve"> </w:t>
                      </w:r>
                      <w:r w:rsidRPr="00772E5B">
                        <w:rPr>
                          <w:sz w:val="20"/>
                          <w:szCs w:val="20"/>
                        </w:rPr>
                        <w:t>open stubs</w:t>
                      </w:r>
                      <w:r w:rsidR="00F71B2E">
                        <w:rPr>
                          <w:sz w:val="20"/>
                          <w:szCs w:val="20"/>
                        </w:rPr>
                        <w:t xml:space="preserve"> </w:t>
                      </w:r>
                    </w:p>
                    <w:p w14:paraId="2DC00402" w14:textId="0B157D0E" w:rsidR="00B528E4" w:rsidRDefault="00B528E4" w:rsidP="007B4FC4">
                      <w:pPr>
                        <w:pStyle w:val="FootnoteText"/>
                        <w:ind w:firstLine="0"/>
                        <w:jc w:val="center"/>
                      </w:pPr>
                    </w:p>
                    <w:p w14:paraId="3A66837D" w14:textId="77777777" w:rsidR="00B528E4" w:rsidRDefault="00B528E4" w:rsidP="007C7C1F">
                      <w:pPr>
                        <w:pStyle w:val="FootnoteText"/>
                        <w:jc w:val="left"/>
                        <w:rPr>
                          <w:vertAlign w:val="subscript"/>
                        </w:rPr>
                      </w:pPr>
                    </w:p>
                    <w:p w14:paraId="09CF262F" w14:textId="77777777" w:rsidR="00B528E4" w:rsidRPr="008811E4" w:rsidRDefault="00B528E4" w:rsidP="007C7C1F">
                      <w:pPr>
                        <w:pStyle w:val="FootnoteText"/>
                        <w:jc w:val="left"/>
                      </w:pPr>
                    </w:p>
                  </w:txbxContent>
                </v:textbox>
                <w10:wrap type="square" anchorx="margin" anchory="margin"/>
              </v:shape>
            </w:pict>
          </mc:Fallback>
        </mc:AlternateContent>
      </w:r>
      <w:r w:rsidR="009A15AA">
        <w:rPr>
          <w:snapToGrid w:val="0"/>
          <w:sz w:val="24"/>
          <w:szCs w:val="24"/>
        </w:rPr>
        <w:t xml:space="preserve">The layout and simulation results of </w:t>
      </w:r>
      <w:r w:rsidR="0013069A">
        <w:rPr>
          <w:snapToGrid w:val="0"/>
          <w:sz w:val="24"/>
          <w:szCs w:val="24"/>
        </w:rPr>
        <w:t xml:space="preserve">LPF without open stubs </w:t>
      </w:r>
      <w:r w:rsidR="009A15AA">
        <w:rPr>
          <w:snapToGrid w:val="0"/>
          <w:sz w:val="24"/>
          <w:szCs w:val="24"/>
        </w:rPr>
        <w:t xml:space="preserve">is shown in figure 2 and 3 respectively. The </w:t>
      </w:r>
      <w:r w:rsidR="00FE1208">
        <w:rPr>
          <w:snapToGrid w:val="0"/>
          <w:sz w:val="24"/>
          <w:szCs w:val="24"/>
        </w:rPr>
        <w:t xml:space="preserve">LPF without open stubs has cutoff frequency 3.16 GHz but it has </w:t>
      </w:r>
      <w:r w:rsidR="00772E5B">
        <w:rPr>
          <w:snapToGrid w:val="0"/>
          <w:sz w:val="24"/>
          <w:szCs w:val="24"/>
        </w:rPr>
        <w:t>poor roll off rate with narrow stop band. To improve the stop band characteristics two</w:t>
      </w:r>
      <w:r w:rsidR="00EA382D">
        <w:rPr>
          <w:snapToGrid w:val="0"/>
          <w:sz w:val="24"/>
          <w:szCs w:val="24"/>
        </w:rPr>
        <w:t xml:space="preserve"> quarter open stubs</w:t>
      </w:r>
      <w:r w:rsidR="00772E5B">
        <w:rPr>
          <w:snapToGrid w:val="0"/>
          <w:sz w:val="24"/>
          <w:szCs w:val="24"/>
        </w:rPr>
        <w:t xml:space="preserve"> are connected in shunt to the LPF shown in figure </w:t>
      </w:r>
      <w:r w:rsidR="00FE1208">
        <w:rPr>
          <w:snapToGrid w:val="0"/>
          <w:sz w:val="24"/>
          <w:szCs w:val="24"/>
        </w:rPr>
        <w:t>4</w:t>
      </w:r>
      <w:r w:rsidR="00772E5B">
        <w:rPr>
          <w:snapToGrid w:val="0"/>
          <w:sz w:val="24"/>
          <w:szCs w:val="24"/>
        </w:rPr>
        <w:t xml:space="preserve">. </w:t>
      </w:r>
      <w:r w:rsidR="00EA382D">
        <w:rPr>
          <w:snapToGrid w:val="0"/>
          <w:sz w:val="24"/>
          <w:szCs w:val="24"/>
        </w:rPr>
        <w:t xml:space="preserve">These two quarter-wave open stubs work as a series resonator </w:t>
      </w:r>
      <w:r w:rsidR="00FE1208">
        <w:rPr>
          <w:snapToGrid w:val="0"/>
          <w:sz w:val="24"/>
          <w:szCs w:val="24"/>
        </w:rPr>
        <w:t xml:space="preserve">connected in shunt to main line, </w:t>
      </w:r>
      <w:r w:rsidR="00EA382D">
        <w:rPr>
          <w:snapToGrid w:val="0"/>
          <w:sz w:val="24"/>
          <w:szCs w:val="24"/>
        </w:rPr>
        <w:t xml:space="preserve">that creates a transmission zero in stopband </w:t>
      </w:r>
      <w:r w:rsidR="00FE1208">
        <w:rPr>
          <w:snapToGrid w:val="0"/>
          <w:sz w:val="24"/>
          <w:szCs w:val="24"/>
        </w:rPr>
        <w:t>at</w:t>
      </w:r>
      <w:r w:rsidR="00EA382D">
        <w:rPr>
          <w:snapToGrid w:val="0"/>
          <w:sz w:val="24"/>
          <w:szCs w:val="24"/>
        </w:rPr>
        <w:t xml:space="preserve"> 4.9 GHz. </w:t>
      </w:r>
      <w:r w:rsidR="00772E5B">
        <w:rPr>
          <w:snapToGrid w:val="0"/>
          <w:sz w:val="24"/>
          <w:szCs w:val="24"/>
        </w:rPr>
        <w:t>The simulate</w:t>
      </w:r>
      <w:r w:rsidR="00F71B2E">
        <w:rPr>
          <w:snapToGrid w:val="0"/>
          <w:sz w:val="24"/>
          <w:szCs w:val="24"/>
        </w:rPr>
        <w:t>d</w:t>
      </w:r>
      <w:r w:rsidR="00772E5B">
        <w:rPr>
          <w:snapToGrid w:val="0"/>
          <w:sz w:val="24"/>
          <w:szCs w:val="24"/>
        </w:rPr>
        <w:t xml:space="preserve"> results of proposed LPF </w:t>
      </w:r>
      <w:r w:rsidR="00EA382D">
        <w:rPr>
          <w:snapToGrid w:val="0"/>
          <w:sz w:val="24"/>
          <w:szCs w:val="24"/>
        </w:rPr>
        <w:t>are</w:t>
      </w:r>
      <w:r w:rsidR="00772E5B">
        <w:rPr>
          <w:snapToGrid w:val="0"/>
          <w:sz w:val="24"/>
          <w:szCs w:val="24"/>
        </w:rPr>
        <w:t xml:space="preserve"> shown in </w:t>
      </w:r>
      <w:r w:rsidR="00FE1208">
        <w:rPr>
          <w:snapToGrid w:val="0"/>
          <w:sz w:val="24"/>
          <w:szCs w:val="24"/>
        </w:rPr>
        <w:t>F</w:t>
      </w:r>
      <w:r w:rsidR="00772E5B">
        <w:rPr>
          <w:snapToGrid w:val="0"/>
          <w:sz w:val="24"/>
          <w:szCs w:val="24"/>
        </w:rPr>
        <w:t xml:space="preserve">igure </w:t>
      </w:r>
      <w:r w:rsidR="00DA367E">
        <w:rPr>
          <w:snapToGrid w:val="0"/>
          <w:sz w:val="24"/>
          <w:szCs w:val="24"/>
        </w:rPr>
        <w:t>5</w:t>
      </w:r>
      <w:r w:rsidR="00F71B2E">
        <w:rPr>
          <w:snapToGrid w:val="0"/>
          <w:sz w:val="24"/>
          <w:szCs w:val="24"/>
        </w:rPr>
        <w:t>.</w:t>
      </w:r>
      <w:r w:rsidR="00772E5B" w:rsidRPr="009E250B">
        <w:rPr>
          <w:sz w:val="24"/>
          <w:szCs w:val="24"/>
        </w:rPr>
        <w:t xml:space="preserve"> </w:t>
      </w:r>
      <w:r w:rsidR="00FE1208" w:rsidRPr="004C0332">
        <w:rPr>
          <w:sz w:val="24"/>
          <w:szCs w:val="24"/>
        </w:rPr>
        <w:t>The</w:t>
      </w:r>
      <w:r w:rsidR="00FE1208">
        <w:rPr>
          <w:sz w:val="24"/>
          <w:szCs w:val="24"/>
        </w:rPr>
        <w:t xml:space="preserve"> </w:t>
      </w:r>
      <w:r w:rsidR="00FE1208" w:rsidRPr="004C0332">
        <w:rPr>
          <w:sz w:val="24"/>
          <w:szCs w:val="24"/>
        </w:rPr>
        <w:t>fabricated prototype</w:t>
      </w:r>
      <w:r w:rsidR="00FE1208">
        <w:rPr>
          <w:sz w:val="24"/>
          <w:szCs w:val="24"/>
        </w:rPr>
        <w:t xml:space="preserve"> </w:t>
      </w:r>
      <w:r w:rsidR="00861738">
        <w:rPr>
          <w:sz w:val="24"/>
          <w:szCs w:val="24"/>
        </w:rPr>
        <w:t xml:space="preserve">of </w:t>
      </w:r>
      <w:r w:rsidR="00CF03EF">
        <w:rPr>
          <w:sz w:val="24"/>
          <w:szCs w:val="24"/>
        </w:rPr>
        <w:t xml:space="preserve">the </w:t>
      </w:r>
      <w:r w:rsidR="00861738">
        <w:rPr>
          <w:sz w:val="24"/>
          <w:szCs w:val="24"/>
        </w:rPr>
        <w:t>proposed LPF and measured results shown in figure 7 and 8 respectively.</w:t>
      </w:r>
      <w:r w:rsidR="00BD3059" w:rsidRPr="00735EA3">
        <w:rPr>
          <w:rFonts w:ascii="Cambria Math" w:hAnsi="Cambria Math"/>
          <w:i/>
          <w:noProof/>
        </w:rPr>
        <mc:AlternateContent>
          <mc:Choice Requires="wps">
            <w:drawing>
              <wp:anchor distT="0" distB="0" distL="114300" distR="114300" simplePos="0" relativeHeight="251659776" behindDoc="1" locked="1" layoutInCell="0" allowOverlap="0" wp14:anchorId="644BB69A" wp14:editId="0F69332C">
                <wp:simplePos x="0" y="0"/>
                <wp:positionH relativeFrom="margin">
                  <wp:posOffset>3467735</wp:posOffset>
                </wp:positionH>
                <wp:positionV relativeFrom="margin">
                  <wp:posOffset>-1905</wp:posOffset>
                </wp:positionV>
                <wp:extent cx="3261360" cy="1118870"/>
                <wp:effectExtent l="0" t="0" r="0" b="5080"/>
                <wp:wrapTight wrapText="bothSides">
                  <wp:wrapPolygon edited="0">
                    <wp:start x="0" y="0"/>
                    <wp:lineTo x="0" y="21330"/>
                    <wp:lineTo x="21449" y="21330"/>
                    <wp:lineTo x="21449" y="0"/>
                    <wp:lineTo x="0" y="0"/>
                  </wp:wrapPolygon>
                </wp:wrapTight>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360" cy="1118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06837D" w14:textId="27972048" w:rsidR="00B528E4" w:rsidRPr="003C4617" w:rsidRDefault="00772E5B" w:rsidP="00E31CCB">
                            <w:pPr>
                              <w:pStyle w:val="FootnoteText"/>
                              <w:ind w:left="180" w:firstLine="90"/>
                              <w:jc w:val="left"/>
                              <w:rPr>
                                <w:b/>
                                <w:bCs/>
                              </w:rPr>
                            </w:pPr>
                            <w:r>
                              <w:rPr>
                                <w:noProof/>
                                <w:sz w:val="24"/>
                                <w:szCs w:val="24"/>
                              </w:rPr>
                              <w:drawing>
                                <wp:inline distT="0" distB="0" distL="0" distR="0" wp14:anchorId="6BBE44BE" wp14:editId="242585A7">
                                  <wp:extent cx="3061748" cy="861695"/>
                                  <wp:effectExtent l="0" t="0" r="5715" b="0"/>
                                  <wp:docPr id="77620195" name="Picture 7762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87" cy="864802"/>
                                          </a:xfrm>
                                          <a:prstGeom prst="rect">
                                            <a:avLst/>
                                          </a:prstGeom>
                                          <a:noFill/>
                                        </pic:spPr>
                                      </pic:pic>
                                    </a:graphicData>
                                  </a:graphic>
                                </wp:inline>
                              </w:drawing>
                            </w:r>
                          </w:p>
                          <w:p w14:paraId="7A928D84" w14:textId="3C6267F3" w:rsidR="00B528E4" w:rsidRPr="00772E5B" w:rsidRDefault="00B528E4" w:rsidP="00A409F6">
                            <w:pPr>
                              <w:pStyle w:val="FootnoteText"/>
                              <w:jc w:val="center"/>
                              <w:rPr>
                                <w:sz w:val="20"/>
                                <w:szCs w:val="20"/>
                              </w:rPr>
                            </w:pPr>
                            <w:r w:rsidRPr="00772E5B">
                              <w:rPr>
                                <w:sz w:val="20"/>
                                <w:szCs w:val="20"/>
                              </w:rPr>
                              <w:t xml:space="preserve">Fig. </w:t>
                            </w:r>
                            <w:r w:rsidR="00DA367E">
                              <w:rPr>
                                <w:sz w:val="20"/>
                                <w:szCs w:val="20"/>
                              </w:rPr>
                              <w:t>2</w:t>
                            </w:r>
                            <w:r w:rsidR="00772E5B" w:rsidRPr="00772E5B">
                              <w:rPr>
                                <w:sz w:val="20"/>
                                <w:szCs w:val="20"/>
                              </w:rPr>
                              <w:t xml:space="preserve"> Layout of LPF</w:t>
                            </w:r>
                            <w:r w:rsidR="0013069A" w:rsidRPr="00772E5B">
                              <w:rPr>
                                <w:sz w:val="20"/>
                                <w:szCs w:val="20"/>
                              </w:rPr>
                              <w:t xml:space="preserve"> without open stubs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BB69A" id="_x0000_s1028" type="#_x0000_t202" style="position:absolute;left:0;text-align:left;margin-left:273.05pt;margin-top:-.15pt;width:256.8pt;height:88.1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" o:allowincell="f" o:allowoverlap="f" stroked="f">
                <v:textbox inset="0,0,0,0">
                  <w:txbxContent>
                    <w:p w14:paraId="0606837D" w14:textId="27972048" w:rsidR="00B528E4" w:rsidRPr="003C4617" w:rsidRDefault="00772E5B" w:rsidP="00E31CCB">
                      <w:pPr>
                        <w:pStyle w:val="FootnoteText"/>
                        <w:ind w:left="180" w:firstLine="90"/>
                        <w:jc w:val="left"/>
                        <w:rPr>
                          <w:b/>
                          <w:bCs/>
                        </w:rPr>
                      </w:pPr>
                      <w:r>
                        <w:rPr>
                          <w:noProof/>
                          <w:sz w:val="24"/>
                          <w:szCs w:val="24"/>
                        </w:rPr>
                        <w:drawing>
                          <wp:inline distT="0" distB="0" distL="0" distR="0" wp14:anchorId="6BBE44BE" wp14:editId="242585A7">
                            <wp:extent cx="3061748" cy="861695"/>
                            <wp:effectExtent l="0" t="0" r="5715" b="0"/>
                            <wp:docPr id="77620195" name="Picture 7762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87" cy="864802"/>
                                    </a:xfrm>
                                    <a:prstGeom prst="rect">
                                      <a:avLst/>
                                    </a:prstGeom>
                                    <a:noFill/>
                                  </pic:spPr>
                                </pic:pic>
                              </a:graphicData>
                            </a:graphic>
                          </wp:inline>
                        </w:drawing>
                      </w:r>
                    </w:p>
                    <w:p w14:paraId="7A928D84" w14:textId="3C6267F3" w:rsidR="00B528E4" w:rsidRPr="00772E5B" w:rsidRDefault="00B528E4" w:rsidP="00A409F6">
                      <w:pPr>
                        <w:pStyle w:val="FootnoteText"/>
                        <w:jc w:val="center"/>
                        <w:rPr>
                          <w:sz w:val="20"/>
                          <w:szCs w:val="20"/>
                        </w:rPr>
                      </w:pPr>
                      <w:r w:rsidRPr="00772E5B">
                        <w:rPr>
                          <w:sz w:val="20"/>
                          <w:szCs w:val="20"/>
                        </w:rPr>
                        <w:t xml:space="preserve">Fig. </w:t>
                      </w:r>
                      <w:r w:rsidR="00DA367E">
                        <w:rPr>
                          <w:sz w:val="20"/>
                          <w:szCs w:val="20"/>
                        </w:rPr>
                        <w:t>2</w:t>
                      </w:r>
                      <w:r w:rsidR="00772E5B" w:rsidRPr="00772E5B">
                        <w:rPr>
                          <w:sz w:val="20"/>
                          <w:szCs w:val="20"/>
                        </w:rPr>
                        <w:t xml:space="preserve"> Layout of LPF</w:t>
                      </w:r>
                      <w:r w:rsidR="0013069A" w:rsidRPr="00772E5B">
                        <w:rPr>
                          <w:sz w:val="20"/>
                          <w:szCs w:val="20"/>
                        </w:rPr>
                        <w:t xml:space="preserve"> without open stubs</w:t>
                      </w:r>
                    </w:p>
                  </w:txbxContent>
                </v:textbox>
                <w10:wrap type="tight" anchorx="margin" anchory="margin"/>
                <w10:anchorlock/>
              </v:shape>
            </w:pict>
          </mc:Fallback>
        </mc:AlternateContent>
      </w:r>
      <w:r w:rsidR="00BD3059" w:rsidRPr="00766357">
        <w:rPr>
          <w:noProof/>
        </w:rPr>
        <mc:AlternateContent>
          <mc:Choice Requires="wps">
            <w:drawing>
              <wp:anchor distT="0" distB="0" distL="114300" distR="114300" simplePos="0" relativeHeight="251655680" behindDoc="0" locked="1" layoutInCell="1" allowOverlap="0" wp14:anchorId="584DA3DF" wp14:editId="19CD5CD7">
                <wp:simplePos x="0" y="0"/>
                <wp:positionH relativeFrom="margin">
                  <wp:posOffset>3543935</wp:posOffset>
                </wp:positionH>
                <wp:positionV relativeFrom="margin">
                  <wp:posOffset>1179195</wp:posOffset>
                </wp:positionV>
                <wp:extent cx="3055620" cy="2400300"/>
                <wp:effectExtent l="0" t="0" r="0" b="0"/>
                <wp:wrapSquare wrapText="bothSides"/>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240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55481D" w14:textId="772AA063" w:rsidR="00772E5B" w:rsidRPr="00772E5B" w:rsidRDefault="00772E5B" w:rsidP="00772E5B">
                            <w:pPr>
                              <w:ind w:left="180"/>
                              <w:jc w:val="center"/>
                            </w:pPr>
                            <w:r>
                              <w:rPr>
                                <w:noProof/>
                                <w:sz w:val="24"/>
                                <w:szCs w:val="24"/>
                              </w:rPr>
                              <w:drawing>
                                <wp:inline distT="0" distB="0" distL="0" distR="0" wp14:anchorId="3663C606" wp14:editId="61FC1992">
                                  <wp:extent cx="2963545" cy="1821180"/>
                                  <wp:effectExtent l="0" t="0" r="8255" b="7620"/>
                                  <wp:docPr id="436520897" name="Picture 436520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9022" cy="1824546"/>
                                          </a:xfrm>
                                          <a:prstGeom prst="rect">
                                            <a:avLst/>
                                          </a:prstGeom>
                                          <a:noFill/>
                                          <a:ln>
                                            <a:noFill/>
                                          </a:ln>
                                        </pic:spPr>
                                      </pic:pic>
                                    </a:graphicData>
                                  </a:graphic>
                                </wp:inline>
                              </w:drawing>
                            </w:r>
                            <w:r w:rsidRPr="00772E5B">
                              <w:t>Fig. 3 Simulate results of step impedance LPF without open stubs</w:t>
                            </w:r>
                          </w:p>
                          <w:p w14:paraId="4F65B86D" w14:textId="0ABC5881" w:rsidR="00B528E4" w:rsidRPr="00772E5B" w:rsidRDefault="00B528E4" w:rsidP="009043D0">
                            <w:pPr>
                              <w:pStyle w:val="FigureCaption"/>
                              <w:ind w:left="180" w:hanging="90"/>
                              <w:jc w:val="center"/>
                              <w:rPr>
                                <w:sz w:val="20"/>
                                <w:szCs w:val="20"/>
                              </w:rPr>
                            </w:pPr>
                          </w:p>
                          <w:p w14:paraId="0C610A10" w14:textId="77777777" w:rsidR="00B528E4" w:rsidRPr="00772E5B" w:rsidRDefault="00B528E4" w:rsidP="00454BDF">
                            <w:pPr>
                              <w:pStyle w:val="FootnoteText"/>
                              <w:jc w:val="left"/>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DA3DF" id="_x0000_s1029" type="#_x0000_t202" style="position:absolute;left:0;text-align:left;margin-left:279.05pt;margin-top:92.85pt;width:240.6pt;height:189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" o:allowoverlap="f" stroked="f">
                <v:textbox inset="0,0,0,0">
                  <w:txbxContent>
                    <w:p w14:paraId="4855481D" w14:textId="772AA063" w:rsidR="00772E5B" w:rsidRPr="00772E5B" w:rsidRDefault="00772E5B" w:rsidP="00772E5B">
                      <w:pPr>
                        <w:ind w:left="180"/>
                        <w:jc w:val="center"/>
                      </w:pPr>
                      <w:r>
                        <w:rPr>
                          <w:noProof/>
                          <w:sz w:val="24"/>
                          <w:szCs w:val="24"/>
                        </w:rPr>
                        <w:drawing>
                          <wp:inline distT="0" distB="0" distL="0" distR="0" wp14:anchorId="3663C606" wp14:editId="61FC1992">
                            <wp:extent cx="2963545" cy="1821180"/>
                            <wp:effectExtent l="0" t="0" r="8255" b="7620"/>
                            <wp:docPr id="436520897" name="Picture 436520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9022" cy="1824546"/>
                                    </a:xfrm>
                                    <a:prstGeom prst="rect">
                                      <a:avLst/>
                                    </a:prstGeom>
                                    <a:noFill/>
                                    <a:ln>
                                      <a:noFill/>
                                    </a:ln>
                                  </pic:spPr>
                                </pic:pic>
                              </a:graphicData>
                            </a:graphic>
                          </wp:inline>
                        </w:drawing>
                      </w:r>
                      <w:r w:rsidRPr="00772E5B">
                        <w:t>Fig. 3 Simulate results of step impedance LPF without open stubs</w:t>
                      </w:r>
                    </w:p>
                    <w:p w14:paraId="4F65B86D" w14:textId="0ABC5881" w:rsidR="00B528E4" w:rsidRPr="00772E5B" w:rsidRDefault="00B528E4" w:rsidP="009043D0">
                      <w:pPr>
                        <w:pStyle w:val="FigureCaption"/>
                        <w:ind w:left="180" w:hanging="90"/>
                        <w:jc w:val="center"/>
                        <w:rPr>
                          <w:sz w:val="20"/>
                          <w:szCs w:val="20"/>
                        </w:rPr>
                      </w:pPr>
                    </w:p>
                    <w:p w14:paraId="0C610A10" w14:textId="77777777" w:rsidR="00B528E4" w:rsidRPr="00772E5B" w:rsidRDefault="00B528E4" w:rsidP="00454BDF">
                      <w:pPr>
                        <w:pStyle w:val="FootnoteText"/>
                        <w:jc w:val="left"/>
                        <w:rPr>
                          <w:sz w:val="20"/>
                          <w:szCs w:val="20"/>
                        </w:rPr>
                      </w:pPr>
                    </w:p>
                  </w:txbxContent>
                </v:textbox>
                <w10:wrap type="square" anchorx="margin" anchory="margin"/>
                <w10:anchorlock/>
              </v:shape>
            </w:pict>
          </mc:Fallback>
        </mc:AlternateContent>
      </w:r>
      <w:r w:rsidR="00FE1208">
        <w:rPr>
          <w:sz w:val="24"/>
          <w:szCs w:val="24"/>
        </w:rPr>
        <w:t xml:space="preserve"> </w:t>
      </w:r>
    </w:p>
    <w:p w14:paraId="7B9C7699" w14:textId="0E9A1EAD" w:rsidR="00584AF3" w:rsidRPr="004C0332" w:rsidRDefault="00CF03EF" w:rsidP="00F943B5">
      <w:pPr>
        <w:pStyle w:val="Heading1"/>
        <w:spacing w:before="120" w:after="120"/>
        <w:rPr>
          <w:sz w:val="24"/>
          <w:szCs w:val="24"/>
        </w:rPr>
      </w:pPr>
      <w:r w:rsidRPr="00766357">
        <w:rPr>
          <w:noProof/>
        </w:rPr>
        <mc:AlternateContent>
          <mc:Choice Requires="wps">
            <w:drawing>
              <wp:anchor distT="0" distB="0" distL="114300" distR="114300" simplePos="0" relativeHeight="251657728" behindDoc="0" locked="0" layoutInCell="0" allowOverlap="0" wp14:anchorId="3D099972" wp14:editId="7B50CA6B">
                <wp:simplePos x="0" y="0"/>
                <wp:positionH relativeFrom="margin">
                  <wp:posOffset>3423920</wp:posOffset>
                </wp:positionH>
                <wp:positionV relativeFrom="margin">
                  <wp:posOffset>5203507</wp:posOffset>
                </wp:positionV>
                <wp:extent cx="3307080" cy="2585720"/>
                <wp:effectExtent l="0" t="0" r="7620" b="5080"/>
                <wp:wrapSquare wrapText="bothSides"/>
                <wp:docPr id="179249988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2585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988EE2" w14:textId="77777777" w:rsidR="00F71B2E" w:rsidRDefault="00F71B2E" w:rsidP="00F71B2E">
                            <w:pPr>
                              <w:pStyle w:val="FootnoteText"/>
                              <w:ind w:firstLine="0"/>
                              <w:jc w:val="center"/>
                            </w:pPr>
                            <w:r>
                              <w:rPr>
                                <w:noProof/>
                              </w:rPr>
                              <w:t xml:space="preserve">  </w:t>
                            </w:r>
                          </w:p>
                          <w:p w14:paraId="7B5AD5D2" w14:textId="77777777" w:rsidR="00EA382D" w:rsidRDefault="00861738" w:rsidP="00F71B2E">
                            <w:pPr>
                              <w:ind w:left="180"/>
                              <w:jc w:val="center"/>
                            </w:pPr>
                            <w:r>
                              <w:rPr>
                                <w:noProof/>
                              </w:rPr>
                              <w:drawing>
                                <wp:inline distT="0" distB="0" distL="0" distR="0" wp14:anchorId="5F1DCC67" wp14:editId="4E2669FD">
                                  <wp:extent cx="2955402" cy="2125345"/>
                                  <wp:effectExtent l="0" t="0" r="0" b="8255"/>
                                  <wp:docPr id="1376975637" name="Picture 137697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8578" cy="2134821"/>
                                          </a:xfrm>
                                          <a:prstGeom prst="rect">
                                            <a:avLst/>
                                          </a:prstGeom>
                                          <a:noFill/>
                                          <a:ln>
                                            <a:noFill/>
                                          </a:ln>
                                        </pic:spPr>
                                      </pic:pic>
                                    </a:graphicData>
                                  </a:graphic>
                                </wp:inline>
                              </w:drawing>
                            </w:r>
                          </w:p>
                          <w:p w14:paraId="2A92DF9E" w14:textId="1ACB05B2" w:rsidR="00F71B2E" w:rsidRPr="00772E5B" w:rsidRDefault="00F71B2E" w:rsidP="00F71B2E">
                            <w:pPr>
                              <w:ind w:left="180"/>
                              <w:jc w:val="center"/>
                            </w:pPr>
                            <w:r w:rsidRPr="00772E5B">
                              <w:t xml:space="preserve">Fig. </w:t>
                            </w:r>
                            <w:r w:rsidR="00DA367E">
                              <w:t>5.</w:t>
                            </w:r>
                            <w:r w:rsidRPr="00772E5B">
                              <w:t xml:space="preserve"> Simulate results of </w:t>
                            </w:r>
                            <w:r>
                              <w:t xml:space="preserve">proposed </w:t>
                            </w:r>
                            <w:r w:rsidRPr="00772E5B">
                              <w:t>LPF</w:t>
                            </w:r>
                            <w:r>
                              <w:t xml:space="preserve"> with</w:t>
                            </w:r>
                            <w:r w:rsidRPr="00772E5B">
                              <w:t xml:space="preserve"> open stubs</w:t>
                            </w:r>
                          </w:p>
                          <w:p w14:paraId="5F99758E" w14:textId="77777777" w:rsidR="00F71B2E" w:rsidRPr="00772E5B" w:rsidRDefault="00F71B2E" w:rsidP="00F71B2E">
                            <w:pPr>
                              <w:pStyle w:val="FigureCaption"/>
                              <w:ind w:left="180" w:hanging="90"/>
                              <w:jc w:val="center"/>
                              <w:rPr>
                                <w:sz w:val="20"/>
                                <w:szCs w:val="20"/>
                              </w:rPr>
                            </w:pPr>
                          </w:p>
                          <w:p w14:paraId="23D6E752" w14:textId="77777777" w:rsidR="00F71B2E" w:rsidRDefault="00F71B2E" w:rsidP="00F71B2E">
                            <w:pPr>
                              <w:pStyle w:val="FootnoteText"/>
                              <w:ind w:firstLine="0"/>
                              <w:jc w:val="center"/>
                            </w:pPr>
                          </w:p>
                          <w:p w14:paraId="0674FEE6" w14:textId="77777777" w:rsidR="00F71B2E" w:rsidRDefault="00F71B2E" w:rsidP="00F71B2E">
                            <w:pPr>
                              <w:pStyle w:val="FootnoteText"/>
                              <w:jc w:val="left"/>
                              <w:rPr>
                                <w:vertAlign w:val="subscript"/>
                              </w:rPr>
                            </w:pPr>
                          </w:p>
                          <w:p w14:paraId="51636351" w14:textId="77777777" w:rsidR="00F71B2E" w:rsidRPr="008811E4" w:rsidRDefault="00F71B2E" w:rsidP="00F71B2E">
                            <w:pPr>
                              <w:pStyle w:val="FootnoteText"/>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99972" id="_x0000_s1030" type="#_x0000_t202" style="position:absolute;left:0;text-align:left;margin-left:269.6pt;margin-top:409.7pt;width:260.4pt;height:203.6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" o:allowincell="f" o:allowoverlap="f" stroked="f">
                <v:textbox inset="0,0,0,0">
                  <w:txbxContent>
                    <w:p w14:paraId="7F988EE2" w14:textId="77777777" w:rsidR="00F71B2E" w:rsidRDefault="00F71B2E" w:rsidP="00F71B2E">
                      <w:pPr>
                        <w:pStyle w:val="FootnoteText"/>
                        <w:ind w:firstLine="0"/>
                        <w:jc w:val="center"/>
                      </w:pPr>
                      <w:r>
                        <w:rPr>
                          <w:noProof/>
                        </w:rPr>
                        <w:t xml:space="preserve">  </w:t>
                      </w:r>
                    </w:p>
                    <w:p w14:paraId="7B5AD5D2" w14:textId="77777777" w:rsidR="00EA382D" w:rsidRDefault="00861738" w:rsidP="00F71B2E">
                      <w:pPr>
                        <w:ind w:left="180"/>
                        <w:jc w:val="center"/>
                      </w:pPr>
                      <w:r>
                        <w:rPr>
                          <w:noProof/>
                        </w:rPr>
                        <w:drawing>
                          <wp:inline distT="0" distB="0" distL="0" distR="0" wp14:anchorId="5F1DCC67" wp14:editId="4E2669FD">
                            <wp:extent cx="2955402" cy="2125345"/>
                            <wp:effectExtent l="0" t="0" r="0" b="8255"/>
                            <wp:docPr id="1376975637" name="Picture 137697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8578" cy="2134821"/>
                                    </a:xfrm>
                                    <a:prstGeom prst="rect">
                                      <a:avLst/>
                                    </a:prstGeom>
                                    <a:noFill/>
                                    <a:ln>
                                      <a:noFill/>
                                    </a:ln>
                                  </pic:spPr>
                                </pic:pic>
                              </a:graphicData>
                            </a:graphic>
                          </wp:inline>
                        </w:drawing>
                      </w:r>
                    </w:p>
                    <w:p w14:paraId="2A92DF9E" w14:textId="1ACB05B2" w:rsidR="00F71B2E" w:rsidRPr="00772E5B" w:rsidRDefault="00F71B2E" w:rsidP="00F71B2E">
                      <w:pPr>
                        <w:ind w:left="180"/>
                        <w:jc w:val="center"/>
                      </w:pPr>
                      <w:r w:rsidRPr="00772E5B">
                        <w:t xml:space="preserve">Fig. </w:t>
                      </w:r>
                      <w:r w:rsidR="00DA367E">
                        <w:t>5.</w:t>
                      </w:r>
                      <w:r w:rsidRPr="00772E5B">
                        <w:t xml:space="preserve"> Simulate results of </w:t>
                      </w:r>
                      <w:r>
                        <w:t xml:space="preserve">proposed </w:t>
                      </w:r>
                      <w:r w:rsidRPr="00772E5B">
                        <w:t>LPF</w:t>
                      </w:r>
                      <w:r>
                        <w:t xml:space="preserve"> with</w:t>
                      </w:r>
                      <w:r w:rsidRPr="00772E5B">
                        <w:t xml:space="preserve"> open stubs</w:t>
                      </w:r>
                    </w:p>
                    <w:p w14:paraId="5F99758E" w14:textId="77777777" w:rsidR="00F71B2E" w:rsidRPr="00772E5B" w:rsidRDefault="00F71B2E" w:rsidP="00F71B2E">
                      <w:pPr>
                        <w:pStyle w:val="FigureCaption"/>
                        <w:ind w:left="180" w:hanging="90"/>
                        <w:jc w:val="center"/>
                        <w:rPr>
                          <w:sz w:val="20"/>
                          <w:szCs w:val="20"/>
                        </w:rPr>
                      </w:pPr>
                    </w:p>
                    <w:p w14:paraId="23D6E752" w14:textId="77777777" w:rsidR="00F71B2E" w:rsidRDefault="00F71B2E" w:rsidP="00F71B2E">
                      <w:pPr>
                        <w:pStyle w:val="FootnoteText"/>
                        <w:ind w:firstLine="0"/>
                        <w:jc w:val="center"/>
                      </w:pPr>
                    </w:p>
                    <w:p w14:paraId="0674FEE6" w14:textId="77777777" w:rsidR="00F71B2E" w:rsidRDefault="00F71B2E" w:rsidP="00F71B2E">
                      <w:pPr>
                        <w:pStyle w:val="FootnoteText"/>
                        <w:jc w:val="left"/>
                        <w:rPr>
                          <w:vertAlign w:val="subscript"/>
                        </w:rPr>
                      </w:pPr>
                    </w:p>
                    <w:p w14:paraId="51636351" w14:textId="77777777" w:rsidR="00F71B2E" w:rsidRPr="008811E4" w:rsidRDefault="00F71B2E" w:rsidP="00F71B2E">
                      <w:pPr>
                        <w:pStyle w:val="FootnoteText"/>
                        <w:jc w:val="left"/>
                      </w:pPr>
                    </w:p>
                  </w:txbxContent>
                </v:textbox>
                <w10:wrap type="square" anchorx="margin" anchory="margin"/>
              </v:shape>
            </w:pict>
          </mc:Fallback>
        </mc:AlternateContent>
      </w:r>
      <w:r w:rsidR="00584AF3" w:rsidRPr="004C0332">
        <w:rPr>
          <w:sz w:val="24"/>
          <w:szCs w:val="24"/>
        </w:rPr>
        <w:t xml:space="preserve">Result and discussion </w:t>
      </w:r>
    </w:p>
    <w:p w14:paraId="0BD1A0F0" w14:textId="2D67CF9F" w:rsidR="00B85626" w:rsidRDefault="00584AF3" w:rsidP="004F1781">
      <w:pPr>
        <w:pStyle w:val="Text"/>
        <w:spacing w:after="240"/>
        <w:ind w:firstLine="204"/>
        <w:rPr>
          <w:sz w:val="24"/>
          <w:szCs w:val="24"/>
        </w:rPr>
      </w:pPr>
      <w:r w:rsidRPr="004C0332">
        <w:rPr>
          <w:sz w:val="24"/>
          <w:szCs w:val="24"/>
        </w:rPr>
        <w:t xml:space="preserve">The proposed LPF has been fabricated on </w:t>
      </w:r>
      <w:r w:rsidR="004551CD" w:rsidRPr="004C0332">
        <w:rPr>
          <w:sz w:val="24"/>
          <w:szCs w:val="24"/>
        </w:rPr>
        <w:t>FR-4</w:t>
      </w:r>
      <w:r w:rsidRPr="004C0332">
        <w:rPr>
          <w:sz w:val="24"/>
          <w:szCs w:val="24"/>
        </w:rPr>
        <w:t xml:space="preserve"> substrate with dielectr</w:t>
      </w:r>
      <w:r w:rsidR="009D25D8" w:rsidRPr="004C0332">
        <w:rPr>
          <w:sz w:val="24"/>
          <w:szCs w:val="24"/>
        </w:rPr>
        <w:t xml:space="preserve">ic constant </w:t>
      </w:r>
      <w:r w:rsidR="004551CD" w:rsidRPr="004C0332">
        <w:rPr>
          <w:sz w:val="24"/>
          <w:szCs w:val="24"/>
        </w:rPr>
        <w:t>4.3</w:t>
      </w:r>
      <w:r w:rsidR="009D25D8" w:rsidRPr="004C0332">
        <w:rPr>
          <w:sz w:val="24"/>
          <w:szCs w:val="24"/>
        </w:rPr>
        <w:t xml:space="preserve">, loss </w:t>
      </w:r>
      <w:r w:rsidR="009217C8" w:rsidRPr="004C0332">
        <w:rPr>
          <w:sz w:val="24"/>
          <w:szCs w:val="24"/>
        </w:rPr>
        <w:t>tangent 0.0</w:t>
      </w:r>
      <w:r w:rsidR="004551CD" w:rsidRPr="004C0332">
        <w:rPr>
          <w:sz w:val="24"/>
          <w:szCs w:val="24"/>
        </w:rPr>
        <w:t>25</w:t>
      </w:r>
      <w:r w:rsidRPr="004C0332">
        <w:rPr>
          <w:sz w:val="24"/>
          <w:szCs w:val="24"/>
        </w:rPr>
        <w:t xml:space="preserve">, and substrate height </w:t>
      </w:r>
      <w:r w:rsidR="004551CD" w:rsidRPr="004C0332">
        <w:rPr>
          <w:sz w:val="24"/>
          <w:szCs w:val="24"/>
        </w:rPr>
        <w:t>1</w:t>
      </w:r>
      <w:r w:rsidRPr="004C0332">
        <w:rPr>
          <w:sz w:val="24"/>
          <w:szCs w:val="24"/>
        </w:rPr>
        <w:t>.51</w:t>
      </w:r>
      <w:r w:rsidR="00743E0A">
        <w:rPr>
          <w:sz w:val="24"/>
          <w:szCs w:val="24"/>
        </w:rPr>
        <w:t xml:space="preserve"> </w:t>
      </w:r>
      <w:r w:rsidRPr="004C0332">
        <w:rPr>
          <w:sz w:val="24"/>
          <w:szCs w:val="24"/>
        </w:rPr>
        <w:t xml:space="preserve">mm and metal </w:t>
      </w:r>
      <w:r w:rsidR="009D25D8" w:rsidRPr="004C0332">
        <w:rPr>
          <w:sz w:val="24"/>
          <w:szCs w:val="24"/>
        </w:rPr>
        <w:t xml:space="preserve">cladding </w:t>
      </w:r>
      <w:r w:rsidRPr="004C0332">
        <w:rPr>
          <w:sz w:val="24"/>
          <w:szCs w:val="24"/>
        </w:rPr>
        <w:t xml:space="preserve">thickness </w:t>
      </w:r>
      <w:r w:rsidR="009D25D8" w:rsidRPr="004C0332">
        <w:rPr>
          <w:sz w:val="24"/>
          <w:szCs w:val="24"/>
        </w:rPr>
        <w:t>1.</w:t>
      </w:r>
      <w:r w:rsidRPr="004C0332">
        <w:rPr>
          <w:sz w:val="24"/>
          <w:szCs w:val="24"/>
        </w:rPr>
        <w:t>75m</w:t>
      </w:r>
      <w:r w:rsidR="009D25D8" w:rsidRPr="004C0332">
        <w:rPr>
          <w:sz w:val="24"/>
          <w:szCs w:val="24"/>
        </w:rPr>
        <w:t>icron</w:t>
      </w:r>
      <w:r w:rsidRPr="004C0332">
        <w:rPr>
          <w:sz w:val="24"/>
          <w:szCs w:val="24"/>
        </w:rPr>
        <w:t>.</w:t>
      </w:r>
      <w:r w:rsidR="007A7989" w:rsidRPr="004C0332">
        <w:rPr>
          <w:sz w:val="24"/>
          <w:szCs w:val="24"/>
        </w:rPr>
        <w:t xml:space="preserve"> The photograph </w:t>
      </w:r>
      <w:r w:rsidRPr="004C0332">
        <w:rPr>
          <w:sz w:val="24"/>
          <w:szCs w:val="24"/>
        </w:rPr>
        <w:t>of fabric</w:t>
      </w:r>
      <w:r w:rsidR="003D7904" w:rsidRPr="004C0332">
        <w:rPr>
          <w:sz w:val="24"/>
          <w:szCs w:val="24"/>
        </w:rPr>
        <w:t xml:space="preserve">ated prototype </w:t>
      </w:r>
      <w:r w:rsidR="00FE1208">
        <w:rPr>
          <w:sz w:val="24"/>
          <w:szCs w:val="24"/>
        </w:rPr>
        <w:t xml:space="preserve">of proposed </w:t>
      </w:r>
      <w:r w:rsidR="007A7989" w:rsidRPr="004C0332">
        <w:rPr>
          <w:sz w:val="24"/>
          <w:szCs w:val="24"/>
        </w:rPr>
        <w:t xml:space="preserve">LPF </w:t>
      </w:r>
      <w:r w:rsidR="003D7904" w:rsidRPr="004C0332">
        <w:rPr>
          <w:sz w:val="24"/>
          <w:szCs w:val="24"/>
        </w:rPr>
        <w:t>is shown in Fig.</w:t>
      </w:r>
      <w:r w:rsidR="00DA367E">
        <w:rPr>
          <w:sz w:val="24"/>
          <w:szCs w:val="24"/>
        </w:rPr>
        <w:t>6</w:t>
      </w:r>
      <w:r w:rsidRPr="004C0332">
        <w:rPr>
          <w:sz w:val="24"/>
          <w:szCs w:val="24"/>
        </w:rPr>
        <w:t>. The measurements results</w:t>
      </w:r>
      <w:r w:rsidR="00776DF6" w:rsidRPr="004C0332">
        <w:rPr>
          <w:sz w:val="24"/>
          <w:szCs w:val="24"/>
        </w:rPr>
        <w:t xml:space="preserve"> (transmission and reflection coefficients)</w:t>
      </w:r>
      <w:r w:rsidRPr="004C0332">
        <w:rPr>
          <w:sz w:val="24"/>
          <w:szCs w:val="24"/>
        </w:rPr>
        <w:t xml:space="preserve"> are obtained using Keysight’s Vector Network Analyzer. The measured </w:t>
      </w:r>
      <w:r w:rsidRPr="00D1733B">
        <w:rPr>
          <w:sz w:val="24"/>
          <w:szCs w:val="24"/>
        </w:rPr>
        <w:t>spectral characteristic</w:t>
      </w:r>
      <w:r w:rsidR="00D1733B">
        <w:rPr>
          <w:sz w:val="24"/>
          <w:szCs w:val="24"/>
        </w:rPr>
        <w:t>s</w:t>
      </w:r>
      <w:r w:rsidRPr="00D1733B">
        <w:rPr>
          <w:sz w:val="24"/>
          <w:szCs w:val="24"/>
        </w:rPr>
        <w:t xml:space="preserve"> </w:t>
      </w:r>
      <w:r w:rsidR="00D1733B">
        <w:rPr>
          <w:sz w:val="24"/>
          <w:szCs w:val="24"/>
        </w:rPr>
        <w:t>are</w:t>
      </w:r>
      <w:r w:rsidR="004551CD" w:rsidRPr="00D1733B">
        <w:rPr>
          <w:sz w:val="24"/>
          <w:szCs w:val="24"/>
        </w:rPr>
        <w:t xml:space="preserve"> shown in </w:t>
      </w:r>
      <w:r w:rsidR="00DA367E">
        <w:rPr>
          <w:sz w:val="24"/>
          <w:szCs w:val="24"/>
        </w:rPr>
        <w:t>F</w:t>
      </w:r>
      <w:r w:rsidR="004551CD" w:rsidRPr="00D1733B">
        <w:rPr>
          <w:sz w:val="24"/>
          <w:szCs w:val="24"/>
        </w:rPr>
        <w:t xml:space="preserve">igure </w:t>
      </w:r>
      <w:r w:rsidR="00DA367E">
        <w:rPr>
          <w:sz w:val="24"/>
          <w:szCs w:val="24"/>
        </w:rPr>
        <w:t>7</w:t>
      </w:r>
      <w:r w:rsidR="004551CD" w:rsidRPr="00D1733B">
        <w:rPr>
          <w:sz w:val="24"/>
          <w:szCs w:val="24"/>
        </w:rPr>
        <w:t>.</w:t>
      </w:r>
      <w:r w:rsidR="00D1733B" w:rsidRPr="00D1733B">
        <w:rPr>
          <w:sz w:val="24"/>
          <w:szCs w:val="24"/>
        </w:rPr>
        <w:t xml:space="preserve"> </w:t>
      </w:r>
      <w:r w:rsidR="003A4078" w:rsidRPr="00D1733B">
        <w:rPr>
          <w:sz w:val="24"/>
          <w:szCs w:val="24"/>
        </w:rPr>
        <w:t xml:space="preserve">It could be observed that measured results are </w:t>
      </w:r>
      <w:r w:rsidR="00776DF6" w:rsidRPr="00D1733B">
        <w:rPr>
          <w:sz w:val="24"/>
          <w:szCs w:val="24"/>
        </w:rPr>
        <w:t>showing a fair</w:t>
      </w:r>
      <w:r w:rsidR="003A4078" w:rsidRPr="00D1733B">
        <w:rPr>
          <w:sz w:val="24"/>
          <w:szCs w:val="24"/>
        </w:rPr>
        <w:t xml:space="preserve"> agreement with EM </w:t>
      </w:r>
      <w:r w:rsidR="00AB2A4E" w:rsidRPr="00D1733B">
        <w:rPr>
          <w:sz w:val="24"/>
          <w:szCs w:val="24"/>
        </w:rPr>
        <w:t>model</w:t>
      </w:r>
      <w:r w:rsidR="003A4078" w:rsidRPr="00D1733B">
        <w:rPr>
          <w:sz w:val="24"/>
          <w:szCs w:val="24"/>
        </w:rPr>
        <w:t>.</w:t>
      </w:r>
      <w:r w:rsidR="009C3FD9" w:rsidRPr="00D1733B">
        <w:rPr>
          <w:sz w:val="24"/>
          <w:szCs w:val="24"/>
        </w:rPr>
        <w:t xml:space="preserve"> </w:t>
      </w:r>
      <w:r w:rsidR="009C3FD9" w:rsidRPr="00D1733B">
        <w:rPr>
          <w:rStyle w:val="fontstyle01"/>
          <w:rFonts w:ascii="Times New Roman" w:hAnsi="Times New Roman"/>
          <w:color w:val="auto"/>
          <w:sz w:val="24"/>
          <w:szCs w:val="24"/>
        </w:rPr>
        <w:t>The</w:t>
      </w:r>
      <w:r w:rsidR="009C3FD9" w:rsidRPr="00D1733B">
        <w:rPr>
          <w:sz w:val="24"/>
          <w:szCs w:val="24"/>
        </w:rPr>
        <w:t xml:space="preserve"> fabricated </w:t>
      </w:r>
      <w:r w:rsidR="00AB2A4E" w:rsidRPr="00D1733B">
        <w:rPr>
          <w:rStyle w:val="fontstyle01"/>
          <w:rFonts w:ascii="Times New Roman" w:hAnsi="Times New Roman"/>
          <w:color w:val="auto"/>
          <w:sz w:val="24"/>
          <w:szCs w:val="24"/>
        </w:rPr>
        <w:t>LPF prototype has</w:t>
      </w:r>
      <w:r w:rsidR="009C3FD9" w:rsidRPr="00D1733B">
        <w:rPr>
          <w:rStyle w:val="fontstyle01"/>
          <w:rFonts w:ascii="Times New Roman" w:hAnsi="Times New Roman"/>
          <w:color w:val="auto"/>
          <w:sz w:val="24"/>
          <w:szCs w:val="24"/>
        </w:rPr>
        <w:t xml:space="preserve"> </w:t>
      </w:r>
      <w:r w:rsidR="0082142B" w:rsidRPr="00D1733B">
        <w:rPr>
          <w:rStyle w:val="fontstyle01"/>
          <w:rFonts w:ascii="Times New Roman" w:hAnsi="Times New Roman"/>
          <w:color w:val="auto"/>
          <w:sz w:val="24"/>
          <w:szCs w:val="24"/>
        </w:rPr>
        <w:t xml:space="preserve">cutoff </w:t>
      </w:r>
      <w:r w:rsidR="0082142B" w:rsidRPr="00D1733B">
        <w:rPr>
          <w:sz w:val="24"/>
          <w:szCs w:val="24"/>
        </w:rPr>
        <w:t>frequency</w:t>
      </w:r>
      <w:r w:rsidR="003A4078" w:rsidRPr="00D1733B">
        <w:rPr>
          <w:sz w:val="24"/>
          <w:szCs w:val="24"/>
        </w:rPr>
        <w:t xml:space="preserve"> of </w:t>
      </w:r>
      <w:r w:rsidR="004551CD" w:rsidRPr="00D1733B">
        <w:rPr>
          <w:sz w:val="24"/>
          <w:szCs w:val="24"/>
        </w:rPr>
        <w:t xml:space="preserve">3.16 </w:t>
      </w:r>
      <w:r w:rsidR="003A4078" w:rsidRPr="00D1733B">
        <w:rPr>
          <w:sz w:val="24"/>
          <w:szCs w:val="24"/>
        </w:rPr>
        <w:t xml:space="preserve">GHz </w:t>
      </w:r>
      <w:r w:rsidR="005E3E2E" w:rsidRPr="00D1733B">
        <w:rPr>
          <w:sz w:val="24"/>
          <w:szCs w:val="24"/>
        </w:rPr>
        <w:t xml:space="preserve">and roll-off factor </w:t>
      </w:r>
      <w:r w:rsidR="00AB2A4E" w:rsidRPr="00D1733B">
        <w:rPr>
          <w:sz w:val="24"/>
          <w:szCs w:val="24"/>
        </w:rPr>
        <w:t xml:space="preserve">of </w:t>
      </w:r>
      <w:r w:rsidR="00623454" w:rsidRPr="00D1733B">
        <w:rPr>
          <w:sz w:val="24"/>
          <w:szCs w:val="24"/>
        </w:rPr>
        <w:t>23</w:t>
      </w:r>
      <w:r w:rsidR="004551CD" w:rsidRPr="00D1733B">
        <w:rPr>
          <w:sz w:val="24"/>
          <w:szCs w:val="24"/>
        </w:rPr>
        <w:t xml:space="preserve"> </w:t>
      </w:r>
      <w:r w:rsidR="005E3E2E" w:rsidRPr="00D1733B">
        <w:rPr>
          <w:sz w:val="24"/>
          <w:szCs w:val="24"/>
        </w:rPr>
        <w:t xml:space="preserve">dB/GHz </w:t>
      </w:r>
      <w:r w:rsidR="003A4078" w:rsidRPr="00D1733B">
        <w:rPr>
          <w:sz w:val="24"/>
          <w:szCs w:val="24"/>
        </w:rPr>
        <w:t>with a</w:t>
      </w:r>
      <w:r w:rsidR="00623454" w:rsidRPr="00D1733B">
        <w:rPr>
          <w:sz w:val="24"/>
          <w:szCs w:val="24"/>
        </w:rPr>
        <w:t xml:space="preserve"> </w:t>
      </w:r>
      <w:r w:rsidR="003A4078" w:rsidRPr="00D1733B">
        <w:rPr>
          <w:sz w:val="24"/>
          <w:szCs w:val="24"/>
        </w:rPr>
        <w:t xml:space="preserve">wide stopband </w:t>
      </w:r>
      <w:r w:rsidR="00AB2A4E" w:rsidRPr="00D1733B">
        <w:rPr>
          <w:sz w:val="24"/>
          <w:szCs w:val="24"/>
        </w:rPr>
        <w:t xml:space="preserve">extending </w:t>
      </w:r>
      <w:r w:rsidR="00CF03EF">
        <w:rPr>
          <w:sz w:val="24"/>
          <w:szCs w:val="24"/>
        </w:rPr>
        <w:t>upto</w:t>
      </w:r>
      <w:r w:rsidR="003A4078" w:rsidRPr="00D1733B">
        <w:rPr>
          <w:sz w:val="24"/>
          <w:szCs w:val="24"/>
        </w:rPr>
        <w:t xml:space="preserve"> </w:t>
      </w:r>
      <w:r w:rsidR="00623454" w:rsidRPr="00D1733B">
        <w:rPr>
          <w:sz w:val="24"/>
          <w:szCs w:val="24"/>
        </w:rPr>
        <w:t xml:space="preserve">6.3 </w:t>
      </w:r>
      <w:r w:rsidR="009C3FD9" w:rsidRPr="00D1733B">
        <w:rPr>
          <w:sz w:val="24"/>
          <w:szCs w:val="24"/>
        </w:rPr>
        <w:t>GHz</w:t>
      </w:r>
      <w:r w:rsidR="00623454" w:rsidRPr="00D1733B">
        <w:rPr>
          <w:sz w:val="24"/>
          <w:szCs w:val="24"/>
        </w:rPr>
        <w:t>.</w:t>
      </w:r>
    </w:p>
    <w:p w14:paraId="04991E3E" w14:textId="77777777" w:rsidR="004F1781" w:rsidRPr="00D1733B" w:rsidRDefault="004F1781" w:rsidP="004F1781">
      <w:pPr>
        <w:pStyle w:val="Heading1"/>
        <w:spacing w:before="120" w:after="120"/>
        <w:rPr>
          <w:sz w:val="24"/>
          <w:szCs w:val="24"/>
        </w:rPr>
      </w:pPr>
      <w:r w:rsidRPr="00D1733B">
        <w:rPr>
          <w:sz w:val="24"/>
          <w:szCs w:val="24"/>
        </w:rPr>
        <w:t>Conclusion</w:t>
      </w:r>
    </w:p>
    <w:p w14:paraId="3E5D482A" w14:textId="49979C21" w:rsidR="004F1781" w:rsidRPr="00CF03EF" w:rsidRDefault="00CF03EF" w:rsidP="00CF03EF">
      <w:pPr>
        <w:pStyle w:val="Text"/>
        <w:spacing w:after="80"/>
        <w:rPr>
          <w:sz w:val="24"/>
          <w:szCs w:val="24"/>
        </w:rPr>
      </w:pPr>
      <w:r w:rsidRPr="00CF03EF">
        <w:rPr>
          <w:rStyle w:val="fontstyle01"/>
          <w:rFonts w:ascii="Times New Roman" w:hAnsi="Times New Roman"/>
          <w:color w:val="auto"/>
          <w:sz w:val="24"/>
          <w:szCs w:val="24"/>
        </w:rPr>
        <w:t>The</w:t>
      </w:r>
      <w:r w:rsidRPr="00CF03EF">
        <w:rPr>
          <w:sz w:val="24"/>
          <w:szCs w:val="24"/>
        </w:rPr>
        <w:t xml:space="preserve"> fabricated </w:t>
      </w:r>
      <w:r w:rsidRPr="00CF03EF">
        <w:rPr>
          <w:rStyle w:val="fontstyle01"/>
          <w:rFonts w:ascii="Times New Roman" w:hAnsi="Times New Roman"/>
          <w:color w:val="auto"/>
          <w:sz w:val="24"/>
          <w:szCs w:val="24"/>
        </w:rPr>
        <w:t xml:space="preserve">LPF prototype has cutoff </w:t>
      </w:r>
      <w:r w:rsidRPr="00CF03EF">
        <w:rPr>
          <w:sz w:val="24"/>
          <w:szCs w:val="24"/>
        </w:rPr>
        <w:t>frequency of 3.16 GHz and roll-off factor of 23 dB/GHz with a wide stopband extending from 6.3 GHz</w:t>
      </w:r>
      <w:r>
        <w:rPr>
          <w:sz w:val="24"/>
          <w:szCs w:val="24"/>
        </w:rPr>
        <w:t xml:space="preserve"> </w:t>
      </w:r>
      <w:r w:rsidR="004F1781" w:rsidRPr="008B0352">
        <w:rPr>
          <w:sz w:val="24"/>
          <w:szCs w:val="24"/>
        </w:rPr>
        <w:t>with sharp roll off</w:t>
      </w:r>
      <w:r w:rsidR="004F1781">
        <w:rPr>
          <w:sz w:val="24"/>
          <w:szCs w:val="24"/>
        </w:rPr>
        <w:t xml:space="preserve"> rate</w:t>
      </w:r>
      <w:r>
        <w:rPr>
          <w:sz w:val="24"/>
          <w:szCs w:val="24"/>
        </w:rPr>
        <w:t xml:space="preserve">. </w:t>
      </w:r>
      <w:r w:rsidR="004F1781" w:rsidRPr="008B0352">
        <w:rPr>
          <w:sz w:val="24"/>
          <w:szCs w:val="24"/>
        </w:rPr>
        <w:t xml:space="preserve">The proposed filters are expected to be used in cellular mobile communication and in ISM bands where most of the </w:t>
      </w:r>
      <w:r w:rsidR="004F1781" w:rsidRPr="008B0352">
        <w:rPr>
          <w:sz w:val="24"/>
          <w:szCs w:val="24"/>
        </w:rPr>
        <w:lastRenderedPageBreak/>
        <w:t>household communication equipment are working.</w:t>
      </w:r>
      <w:r w:rsidR="004F1781">
        <w:rPr>
          <w:sz w:val="24"/>
          <w:szCs w:val="24"/>
        </w:rPr>
        <w:t xml:space="preserve"> </w:t>
      </w:r>
    </w:p>
    <w:p w14:paraId="6DB26300" w14:textId="77777777" w:rsidR="004F1781" w:rsidRPr="005E03F2" w:rsidRDefault="004F1781" w:rsidP="004F1781">
      <w:pPr>
        <w:pStyle w:val="ReferenceHead"/>
        <w:jc w:val="left"/>
        <w:rPr>
          <w:sz w:val="28"/>
          <w:szCs w:val="28"/>
        </w:rPr>
      </w:pPr>
      <w:r w:rsidRPr="005E03F2">
        <w:rPr>
          <w:sz w:val="28"/>
          <w:szCs w:val="28"/>
        </w:rPr>
        <w:t>References</w:t>
      </w:r>
    </w:p>
    <w:p w14:paraId="6F8CF494" w14:textId="77777777" w:rsidR="004F1781" w:rsidRDefault="004F1781" w:rsidP="004F1781">
      <w:pPr>
        <w:pStyle w:val="ListParagraph"/>
        <w:numPr>
          <w:ilvl w:val="0"/>
          <w:numId w:val="47"/>
        </w:numPr>
        <w:spacing w:before="120" w:line="360" w:lineRule="auto"/>
        <w:ind w:left="284" w:hanging="284"/>
        <w:jc w:val="both"/>
      </w:pPr>
      <w:r w:rsidRPr="005E03F2">
        <w:t>S. S. Laharia, A. Laharia and P. S. Tomar, "Design and Analysis of Microstrip Low Pass Filter Using Metamaterial Structures and Host Transmission Line," 2016 8th International Conference on Computational Intelligence and Communication Networks (CICN), Tehri, India, 2016, pp. 183-186.</w:t>
      </w:r>
    </w:p>
    <w:p w14:paraId="0D8FBC18" w14:textId="77777777" w:rsidR="004F1781" w:rsidRDefault="004F1781" w:rsidP="004F1781">
      <w:pPr>
        <w:pStyle w:val="ListParagraph"/>
        <w:numPr>
          <w:ilvl w:val="0"/>
          <w:numId w:val="47"/>
        </w:numPr>
        <w:spacing w:before="120" w:line="360" w:lineRule="auto"/>
        <w:ind w:left="284" w:hanging="284"/>
        <w:jc w:val="both"/>
      </w:pPr>
      <w:r w:rsidRPr="005E03F2">
        <w:t>Zhang, Jin, Ruosong Yang, and Chen Zhang. 2019. "High-Performance Low-Pass Filter Using Stepped Impedance Resonator and Defected Ground Structure" Electronics 8, no. 4: 403</w:t>
      </w:r>
      <w:r>
        <w:t>.</w:t>
      </w:r>
    </w:p>
    <w:p w14:paraId="5E2F8E9A" w14:textId="71D15802" w:rsidR="004F1781" w:rsidRDefault="004F1781" w:rsidP="004F1781">
      <w:pPr>
        <w:pStyle w:val="ListParagraph"/>
        <w:numPr>
          <w:ilvl w:val="0"/>
          <w:numId w:val="47"/>
        </w:numPr>
        <w:spacing w:before="120" w:line="360" w:lineRule="auto"/>
        <w:ind w:left="284" w:hanging="284"/>
        <w:jc w:val="both"/>
      </w:pPr>
      <w:r w:rsidRPr="005E03F2">
        <w:t>P</w:t>
      </w:r>
      <w:r>
        <w:t>.</w:t>
      </w:r>
      <w:r w:rsidRPr="005E03F2">
        <w:t xml:space="preserve"> S. Tomar </w:t>
      </w:r>
      <w:r>
        <w:t>and</w:t>
      </w:r>
      <w:r w:rsidRPr="005E03F2">
        <w:t xml:space="preserve"> M</w:t>
      </w:r>
      <w:r>
        <w:t xml:space="preserve">. </w:t>
      </w:r>
      <w:r w:rsidRPr="005E03F2">
        <w:t>S. Parihar</w:t>
      </w:r>
      <w:r w:rsidR="009479E5">
        <w:t>, “</w:t>
      </w:r>
      <w:r w:rsidRPr="005E03F2">
        <w:t>The Design and Investigation of the Low-Pass Filter with High Selectivity and Ultra-Wide Stopband,</w:t>
      </w:r>
      <w:r w:rsidR="009479E5">
        <w:t>”</w:t>
      </w:r>
      <w:r w:rsidRPr="005E03F2">
        <w:t xml:space="preserve"> IETE Journal of Research, </w:t>
      </w:r>
      <w:r w:rsidR="009479E5">
        <w:t xml:space="preserve">2023, pp 1-6, </w:t>
      </w:r>
      <w:r w:rsidRPr="005E03F2">
        <w:t>DOI: 10.1080/03772063.2023.2185303</w:t>
      </w:r>
      <w:r>
        <w:t>.</w:t>
      </w:r>
    </w:p>
    <w:p w14:paraId="617E9863" w14:textId="40AF8057" w:rsidR="004F1781" w:rsidRDefault="004F1781" w:rsidP="004F1781">
      <w:pPr>
        <w:pStyle w:val="ListParagraph"/>
        <w:numPr>
          <w:ilvl w:val="0"/>
          <w:numId w:val="47"/>
        </w:numPr>
        <w:spacing w:before="120" w:line="360" w:lineRule="auto"/>
        <w:ind w:left="284" w:hanging="284"/>
        <w:jc w:val="both"/>
      </w:pPr>
      <w:r w:rsidRPr="00766357">
        <w:rPr>
          <w:noProof/>
        </w:rPr>
        <mc:AlternateContent>
          <mc:Choice Requires="wps">
            <w:drawing>
              <wp:anchor distT="0" distB="0" distL="114300" distR="114300" simplePos="0" relativeHeight="251663360" behindDoc="0" locked="0" layoutInCell="0" allowOverlap="0" wp14:anchorId="4F05D56D" wp14:editId="3DB323B4">
                <wp:simplePos x="0" y="0"/>
                <wp:positionH relativeFrom="margin">
                  <wp:posOffset>0</wp:posOffset>
                </wp:positionH>
                <wp:positionV relativeFrom="margin">
                  <wp:posOffset>-20955</wp:posOffset>
                </wp:positionV>
                <wp:extent cx="3223260" cy="1981200"/>
                <wp:effectExtent l="0" t="0" r="0" b="0"/>
                <wp:wrapSquare wrapText="bothSides"/>
                <wp:docPr id="213889905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198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C8319A" w14:textId="77777777" w:rsidR="004F1781" w:rsidRDefault="004F1781" w:rsidP="004F1781">
                            <w:pPr>
                              <w:pStyle w:val="FootnoteText"/>
                              <w:jc w:val="center"/>
                            </w:pPr>
                          </w:p>
                          <w:p w14:paraId="6C23A26E" w14:textId="77777777" w:rsidR="004F1781" w:rsidRDefault="004F1781" w:rsidP="004F1781">
                            <w:pPr>
                              <w:pStyle w:val="FootnoteText"/>
                              <w:ind w:firstLine="0"/>
                              <w:jc w:val="center"/>
                            </w:pPr>
                            <w:r w:rsidRPr="00174692">
                              <w:rPr>
                                <w:noProof/>
                              </w:rPr>
                              <w:drawing>
                                <wp:inline distT="0" distB="0" distL="0" distR="0" wp14:anchorId="4EB2DCB2" wp14:editId="3EC97B0C">
                                  <wp:extent cx="3002280" cy="1607820"/>
                                  <wp:effectExtent l="0" t="0" r="7620" b="0"/>
                                  <wp:docPr id="720227194" name="Picture 720227194">
                                    <a:extLst xmlns:a="http://schemas.openxmlformats.org/drawingml/2006/main">
                                      <a:ext uri="{FF2B5EF4-FFF2-40B4-BE49-F238E27FC236}">
                                        <a16:creationId xmlns:a16="http://schemas.microsoft.com/office/drawing/2014/main" id="{F47D2E3A-EFED-C9BF-6BA8-7A868396B2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47D2E3A-EFED-C9BF-6BA8-7A868396B22E}"/>
                                              </a:ext>
                                            </a:extLst>
                                          </pic:cNvPr>
                                          <pic:cNvPicPr>
                                            <a:picLocks noChangeAspect="1"/>
                                          </pic:cNvPicPr>
                                        </pic:nvPicPr>
                                        <pic:blipFill>
                                          <a:blip r:embed="rId12"/>
                                          <a:stretch>
                                            <a:fillRect/>
                                          </a:stretch>
                                        </pic:blipFill>
                                        <pic:spPr>
                                          <a:xfrm>
                                            <a:off x="0" y="0"/>
                                            <a:ext cx="3002280" cy="1607820"/>
                                          </a:xfrm>
                                          <a:prstGeom prst="rect">
                                            <a:avLst/>
                                          </a:prstGeom>
                                        </pic:spPr>
                                      </pic:pic>
                                    </a:graphicData>
                                  </a:graphic>
                                </wp:inline>
                              </w:drawing>
                            </w:r>
                          </w:p>
                          <w:p w14:paraId="2E1B4CB9" w14:textId="63CF8564" w:rsidR="004F1781" w:rsidRPr="00772E5B" w:rsidRDefault="004F1781" w:rsidP="004F1781">
                            <w:pPr>
                              <w:pStyle w:val="FootnoteText"/>
                              <w:ind w:firstLine="0"/>
                              <w:jc w:val="center"/>
                              <w:rPr>
                                <w:sz w:val="20"/>
                                <w:szCs w:val="20"/>
                              </w:rPr>
                            </w:pPr>
                            <w:r>
                              <w:t xml:space="preserve">Fig. </w:t>
                            </w:r>
                            <w:r w:rsidR="00DA367E">
                              <w:t>6</w:t>
                            </w:r>
                            <w:r>
                              <w:t xml:space="preserve">.: </w:t>
                            </w:r>
                            <w:r w:rsidRPr="00772E5B">
                              <w:rPr>
                                <w:sz w:val="20"/>
                                <w:szCs w:val="20"/>
                              </w:rPr>
                              <w:t>Layout of</w:t>
                            </w:r>
                            <w:r>
                              <w:rPr>
                                <w:sz w:val="20"/>
                                <w:szCs w:val="20"/>
                              </w:rPr>
                              <w:t xml:space="preserve"> proposed</w:t>
                            </w:r>
                            <w:r w:rsidRPr="00772E5B">
                              <w:rPr>
                                <w:sz w:val="20"/>
                                <w:szCs w:val="20"/>
                              </w:rPr>
                              <w:t xml:space="preserve"> LPF with</w:t>
                            </w:r>
                            <w:r>
                              <w:rPr>
                                <w:sz w:val="20"/>
                                <w:szCs w:val="20"/>
                              </w:rPr>
                              <w:t xml:space="preserve"> </w:t>
                            </w:r>
                            <w:r w:rsidRPr="00772E5B">
                              <w:rPr>
                                <w:sz w:val="20"/>
                                <w:szCs w:val="20"/>
                              </w:rPr>
                              <w:t>open stubs</w:t>
                            </w:r>
                            <w:r>
                              <w:rPr>
                                <w:sz w:val="20"/>
                                <w:szCs w:val="20"/>
                              </w:rPr>
                              <w:t xml:space="preserve"> </w:t>
                            </w:r>
                          </w:p>
                          <w:p w14:paraId="685B2B4C" w14:textId="77777777" w:rsidR="004F1781" w:rsidRDefault="004F1781" w:rsidP="004F1781">
                            <w:pPr>
                              <w:pStyle w:val="FootnoteText"/>
                              <w:ind w:firstLine="0"/>
                              <w:jc w:val="center"/>
                            </w:pPr>
                          </w:p>
                          <w:p w14:paraId="0C98F780" w14:textId="77777777" w:rsidR="004F1781" w:rsidRDefault="004F1781" w:rsidP="004F1781">
                            <w:pPr>
                              <w:pStyle w:val="FootnoteText"/>
                              <w:jc w:val="left"/>
                              <w:rPr>
                                <w:vertAlign w:val="subscript"/>
                              </w:rPr>
                            </w:pPr>
                          </w:p>
                          <w:p w14:paraId="635BAAC3" w14:textId="77777777" w:rsidR="004F1781" w:rsidRPr="008811E4" w:rsidRDefault="004F1781" w:rsidP="004F1781">
                            <w:pPr>
                              <w:pStyle w:val="FootnoteText"/>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5D56D" id="_x0000_s1031" type="#_x0000_t202" style="position:absolute;left:0;text-align:left;margin-left:0;margin-top:-1.65pt;width:253.8pt;height:15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" o:allowincell="f" o:allowoverlap="f" stroked="f">
                <v:textbox inset="0,0,0,0">
                  <w:txbxContent>
                    <w:p w14:paraId="05C8319A" w14:textId="77777777" w:rsidR="004F1781" w:rsidRDefault="004F1781" w:rsidP="004F1781">
                      <w:pPr>
                        <w:pStyle w:val="FootnoteText"/>
                        <w:jc w:val="center"/>
                      </w:pPr>
                    </w:p>
                    <w:p w14:paraId="6C23A26E" w14:textId="77777777" w:rsidR="004F1781" w:rsidRDefault="004F1781" w:rsidP="004F1781">
                      <w:pPr>
                        <w:pStyle w:val="FootnoteText"/>
                        <w:ind w:firstLine="0"/>
                        <w:jc w:val="center"/>
                      </w:pPr>
                      <w:r w:rsidRPr="00174692">
                        <w:rPr>
                          <w:noProof/>
                        </w:rPr>
                        <w:drawing>
                          <wp:inline distT="0" distB="0" distL="0" distR="0" wp14:anchorId="4EB2DCB2" wp14:editId="3EC97B0C">
                            <wp:extent cx="3002280" cy="1607820"/>
                            <wp:effectExtent l="0" t="0" r="7620" b="0"/>
                            <wp:docPr id="720227194" name="Picture 720227194">
                              <a:extLst xmlns:a="http://schemas.openxmlformats.org/drawingml/2006/main">
                                <a:ext uri="{FF2B5EF4-FFF2-40B4-BE49-F238E27FC236}">
                                  <a16:creationId xmlns:a16="http://schemas.microsoft.com/office/drawing/2014/main" id="{F47D2E3A-EFED-C9BF-6BA8-7A868396B2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47D2E3A-EFED-C9BF-6BA8-7A868396B22E}"/>
                                        </a:ext>
                                      </a:extLst>
                                    </pic:cNvPr>
                                    <pic:cNvPicPr>
                                      <a:picLocks noChangeAspect="1"/>
                                    </pic:cNvPicPr>
                                  </pic:nvPicPr>
                                  <pic:blipFill>
                                    <a:blip r:embed="rId12"/>
                                    <a:stretch>
                                      <a:fillRect/>
                                    </a:stretch>
                                  </pic:blipFill>
                                  <pic:spPr>
                                    <a:xfrm>
                                      <a:off x="0" y="0"/>
                                      <a:ext cx="3002280" cy="1607820"/>
                                    </a:xfrm>
                                    <a:prstGeom prst="rect">
                                      <a:avLst/>
                                    </a:prstGeom>
                                  </pic:spPr>
                                </pic:pic>
                              </a:graphicData>
                            </a:graphic>
                          </wp:inline>
                        </w:drawing>
                      </w:r>
                    </w:p>
                    <w:p w14:paraId="2E1B4CB9" w14:textId="63CF8564" w:rsidR="004F1781" w:rsidRPr="00772E5B" w:rsidRDefault="004F1781" w:rsidP="004F1781">
                      <w:pPr>
                        <w:pStyle w:val="FootnoteText"/>
                        <w:ind w:firstLine="0"/>
                        <w:jc w:val="center"/>
                        <w:rPr>
                          <w:sz w:val="20"/>
                          <w:szCs w:val="20"/>
                        </w:rPr>
                      </w:pPr>
                      <w:r>
                        <w:t xml:space="preserve">Fig. </w:t>
                      </w:r>
                      <w:r w:rsidR="00DA367E">
                        <w:t>6</w:t>
                      </w:r>
                      <w:r>
                        <w:t xml:space="preserve">.: </w:t>
                      </w:r>
                      <w:r w:rsidRPr="00772E5B">
                        <w:rPr>
                          <w:sz w:val="20"/>
                          <w:szCs w:val="20"/>
                        </w:rPr>
                        <w:t>Layout of</w:t>
                      </w:r>
                      <w:r>
                        <w:rPr>
                          <w:sz w:val="20"/>
                          <w:szCs w:val="20"/>
                        </w:rPr>
                        <w:t xml:space="preserve"> proposed</w:t>
                      </w:r>
                      <w:r w:rsidRPr="00772E5B">
                        <w:rPr>
                          <w:sz w:val="20"/>
                          <w:szCs w:val="20"/>
                        </w:rPr>
                        <w:t xml:space="preserve"> LPF with</w:t>
                      </w:r>
                      <w:r>
                        <w:rPr>
                          <w:sz w:val="20"/>
                          <w:szCs w:val="20"/>
                        </w:rPr>
                        <w:t xml:space="preserve"> </w:t>
                      </w:r>
                      <w:r w:rsidRPr="00772E5B">
                        <w:rPr>
                          <w:sz w:val="20"/>
                          <w:szCs w:val="20"/>
                        </w:rPr>
                        <w:t>open stubs</w:t>
                      </w:r>
                      <w:r>
                        <w:rPr>
                          <w:sz w:val="20"/>
                          <w:szCs w:val="20"/>
                        </w:rPr>
                        <w:t xml:space="preserve"> </w:t>
                      </w:r>
                    </w:p>
                    <w:p w14:paraId="685B2B4C" w14:textId="77777777" w:rsidR="004F1781" w:rsidRDefault="004F1781" w:rsidP="004F1781">
                      <w:pPr>
                        <w:pStyle w:val="FootnoteText"/>
                        <w:ind w:firstLine="0"/>
                        <w:jc w:val="center"/>
                      </w:pPr>
                    </w:p>
                    <w:p w14:paraId="0C98F780" w14:textId="77777777" w:rsidR="004F1781" w:rsidRDefault="004F1781" w:rsidP="004F1781">
                      <w:pPr>
                        <w:pStyle w:val="FootnoteText"/>
                        <w:jc w:val="left"/>
                        <w:rPr>
                          <w:vertAlign w:val="subscript"/>
                        </w:rPr>
                      </w:pPr>
                    </w:p>
                    <w:p w14:paraId="635BAAC3" w14:textId="77777777" w:rsidR="004F1781" w:rsidRPr="008811E4" w:rsidRDefault="004F1781" w:rsidP="004F1781">
                      <w:pPr>
                        <w:pStyle w:val="FootnoteText"/>
                        <w:jc w:val="left"/>
                      </w:pPr>
                    </w:p>
                  </w:txbxContent>
                </v:textbox>
                <w10:wrap type="square" anchorx="margin" anchory="margin"/>
              </v:shape>
            </w:pict>
          </mc:Fallback>
        </mc:AlternateContent>
      </w:r>
      <w:r w:rsidRPr="00766357">
        <w:rPr>
          <w:noProof/>
        </w:rPr>
        <mc:AlternateContent>
          <mc:Choice Requires="wps">
            <w:drawing>
              <wp:anchor distT="0" distB="0" distL="114300" distR="114300" simplePos="0" relativeHeight="251716608" behindDoc="0" locked="0" layoutInCell="0" allowOverlap="0" wp14:anchorId="0CE8FCFC" wp14:editId="232E2E4E">
                <wp:simplePos x="0" y="0"/>
                <wp:positionH relativeFrom="margin">
                  <wp:posOffset>0</wp:posOffset>
                </wp:positionH>
                <wp:positionV relativeFrom="margin">
                  <wp:posOffset>2005965</wp:posOffset>
                </wp:positionV>
                <wp:extent cx="3101340" cy="2446020"/>
                <wp:effectExtent l="0" t="0" r="3810" b="0"/>
                <wp:wrapSquare wrapText="bothSides"/>
                <wp:docPr id="1172503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2446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241CB" w14:textId="77777777" w:rsidR="004F1781" w:rsidRDefault="004F1781" w:rsidP="004F1781">
                            <w:pPr>
                              <w:pStyle w:val="FootnoteText"/>
                              <w:ind w:firstLine="0"/>
                              <w:jc w:val="center"/>
                            </w:pPr>
                            <w:r>
                              <w:rPr>
                                <w:noProof/>
                              </w:rPr>
                              <w:t xml:space="preserve">  </w:t>
                            </w:r>
                          </w:p>
                          <w:p w14:paraId="6A22D8B1" w14:textId="77777777" w:rsidR="004F1781" w:rsidRDefault="004F1781" w:rsidP="004F1781">
                            <w:pPr>
                              <w:ind w:left="180"/>
                              <w:jc w:val="center"/>
                            </w:pPr>
                            <w:r w:rsidRPr="00174692">
                              <w:rPr>
                                <w:noProof/>
                                <w:sz w:val="24"/>
                                <w:szCs w:val="24"/>
                              </w:rPr>
                              <w:drawing>
                                <wp:inline distT="0" distB="0" distL="0" distR="0" wp14:anchorId="2A8FF482" wp14:editId="6FA3E3DC">
                                  <wp:extent cx="2909382" cy="2080260"/>
                                  <wp:effectExtent l="0" t="0" r="5715" b="0"/>
                                  <wp:docPr id="2065217585" name="Picture 2065217585">
                                    <a:extLst xmlns:a="http://schemas.openxmlformats.org/drawingml/2006/main">
                                      <a:ext uri="{FF2B5EF4-FFF2-40B4-BE49-F238E27FC236}">
                                        <a16:creationId xmlns:a16="http://schemas.microsoft.com/office/drawing/2014/main" id="{54FCAB4A-4D03-CED5-7E5E-17C0C16E07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4FCAB4A-4D03-CED5-7E5E-17C0C16E07EC}"/>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3141" t="8272" r="11551"/>
                                          <a:stretch/>
                                        </pic:blipFill>
                                        <pic:spPr>
                                          <a:xfrm>
                                            <a:off x="0" y="0"/>
                                            <a:ext cx="2917998" cy="2086421"/>
                                          </a:xfrm>
                                          <a:prstGeom prst="rect">
                                            <a:avLst/>
                                          </a:prstGeom>
                                        </pic:spPr>
                                      </pic:pic>
                                    </a:graphicData>
                                  </a:graphic>
                                </wp:inline>
                              </w:drawing>
                            </w:r>
                          </w:p>
                          <w:p w14:paraId="55DFF73C" w14:textId="65452095" w:rsidR="004F1781" w:rsidRPr="00772E5B" w:rsidRDefault="004F1781" w:rsidP="004F1781">
                            <w:pPr>
                              <w:ind w:left="180"/>
                              <w:jc w:val="center"/>
                            </w:pPr>
                            <w:r w:rsidRPr="00772E5B">
                              <w:t xml:space="preserve">Fig. </w:t>
                            </w:r>
                            <w:r w:rsidR="00DA367E">
                              <w:t>7</w:t>
                            </w:r>
                            <w:r>
                              <w:t>.</w:t>
                            </w:r>
                            <w:r w:rsidRPr="00772E5B">
                              <w:t xml:space="preserve"> </w:t>
                            </w:r>
                            <w:r>
                              <w:t>Measured</w:t>
                            </w:r>
                            <w:r w:rsidRPr="00772E5B">
                              <w:t xml:space="preserve"> results of </w:t>
                            </w:r>
                            <w:r>
                              <w:t xml:space="preserve">proposed </w:t>
                            </w:r>
                            <w:r w:rsidRPr="00772E5B">
                              <w:t>LPF</w:t>
                            </w:r>
                            <w:r>
                              <w:t xml:space="preserve"> with</w:t>
                            </w:r>
                            <w:r w:rsidRPr="00772E5B">
                              <w:t xml:space="preserve"> open stubs</w:t>
                            </w:r>
                          </w:p>
                          <w:p w14:paraId="0C1C9915" w14:textId="77777777" w:rsidR="004F1781" w:rsidRPr="00772E5B" w:rsidRDefault="004F1781" w:rsidP="004F1781">
                            <w:pPr>
                              <w:pStyle w:val="FigureCaption"/>
                              <w:ind w:left="180" w:hanging="90"/>
                              <w:jc w:val="center"/>
                              <w:rPr>
                                <w:sz w:val="20"/>
                                <w:szCs w:val="20"/>
                              </w:rPr>
                            </w:pPr>
                          </w:p>
                          <w:p w14:paraId="40297DC4" w14:textId="77777777" w:rsidR="004F1781" w:rsidRDefault="004F1781" w:rsidP="004F1781">
                            <w:pPr>
                              <w:pStyle w:val="FootnoteText"/>
                              <w:ind w:firstLine="0"/>
                              <w:jc w:val="center"/>
                            </w:pPr>
                          </w:p>
                          <w:p w14:paraId="12CA9874" w14:textId="77777777" w:rsidR="004F1781" w:rsidRDefault="004F1781" w:rsidP="004F1781">
                            <w:pPr>
                              <w:pStyle w:val="FootnoteText"/>
                              <w:jc w:val="left"/>
                              <w:rPr>
                                <w:vertAlign w:val="subscript"/>
                              </w:rPr>
                            </w:pPr>
                          </w:p>
                          <w:p w14:paraId="0147623A" w14:textId="77777777" w:rsidR="004F1781" w:rsidRPr="008811E4" w:rsidRDefault="004F1781" w:rsidP="004F1781">
                            <w:pPr>
                              <w:pStyle w:val="FootnoteText"/>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8FCFC" id="_x0000_s1032" type="#_x0000_t202" style="position:absolute;left:0;text-align:left;margin-left:0;margin-top:157.95pt;width:244.2pt;height:192.6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" o:allowincell="f" o:allowoverlap="f" stroked="f">
                <v:textbox inset="0,0,0,0">
                  <w:txbxContent>
                    <w:p w14:paraId="528241CB" w14:textId="77777777" w:rsidR="004F1781" w:rsidRDefault="004F1781" w:rsidP="004F1781">
                      <w:pPr>
                        <w:pStyle w:val="FootnoteText"/>
                        <w:ind w:firstLine="0"/>
                        <w:jc w:val="center"/>
                      </w:pPr>
                      <w:r>
                        <w:rPr>
                          <w:noProof/>
                        </w:rPr>
                        <w:t xml:space="preserve">  </w:t>
                      </w:r>
                    </w:p>
                    <w:p w14:paraId="6A22D8B1" w14:textId="77777777" w:rsidR="004F1781" w:rsidRDefault="004F1781" w:rsidP="004F1781">
                      <w:pPr>
                        <w:ind w:left="180"/>
                        <w:jc w:val="center"/>
                      </w:pPr>
                      <w:r w:rsidRPr="00174692">
                        <w:rPr>
                          <w:noProof/>
                          <w:sz w:val="24"/>
                          <w:szCs w:val="24"/>
                        </w:rPr>
                        <w:drawing>
                          <wp:inline distT="0" distB="0" distL="0" distR="0" wp14:anchorId="2A8FF482" wp14:editId="6FA3E3DC">
                            <wp:extent cx="2909382" cy="2080260"/>
                            <wp:effectExtent l="0" t="0" r="5715" b="0"/>
                            <wp:docPr id="2065217585" name="Picture 2065217585">
                              <a:extLst xmlns:a="http://schemas.openxmlformats.org/drawingml/2006/main">
                                <a:ext uri="{FF2B5EF4-FFF2-40B4-BE49-F238E27FC236}">
                                  <a16:creationId xmlns:a16="http://schemas.microsoft.com/office/drawing/2014/main" id="{54FCAB4A-4D03-CED5-7E5E-17C0C16E07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4FCAB4A-4D03-CED5-7E5E-17C0C16E07EC}"/>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3141" t="8272" r="11551"/>
                                    <a:stretch/>
                                  </pic:blipFill>
                                  <pic:spPr>
                                    <a:xfrm>
                                      <a:off x="0" y="0"/>
                                      <a:ext cx="2917998" cy="2086421"/>
                                    </a:xfrm>
                                    <a:prstGeom prst="rect">
                                      <a:avLst/>
                                    </a:prstGeom>
                                  </pic:spPr>
                                </pic:pic>
                              </a:graphicData>
                            </a:graphic>
                          </wp:inline>
                        </w:drawing>
                      </w:r>
                    </w:p>
                    <w:p w14:paraId="55DFF73C" w14:textId="65452095" w:rsidR="004F1781" w:rsidRPr="00772E5B" w:rsidRDefault="004F1781" w:rsidP="004F1781">
                      <w:pPr>
                        <w:ind w:left="180"/>
                        <w:jc w:val="center"/>
                      </w:pPr>
                      <w:r w:rsidRPr="00772E5B">
                        <w:t xml:space="preserve">Fig. </w:t>
                      </w:r>
                      <w:r w:rsidR="00DA367E">
                        <w:t>7</w:t>
                      </w:r>
                      <w:r>
                        <w:t>.</w:t>
                      </w:r>
                      <w:r w:rsidRPr="00772E5B">
                        <w:t xml:space="preserve"> </w:t>
                      </w:r>
                      <w:r>
                        <w:t>Measured</w:t>
                      </w:r>
                      <w:r w:rsidRPr="00772E5B">
                        <w:t xml:space="preserve"> results of </w:t>
                      </w:r>
                      <w:r>
                        <w:t xml:space="preserve">proposed </w:t>
                      </w:r>
                      <w:r w:rsidRPr="00772E5B">
                        <w:t>LPF</w:t>
                      </w:r>
                      <w:r>
                        <w:t xml:space="preserve"> with</w:t>
                      </w:r>
                      <w:r w:rsidRPr="00772E5B">
                        <w:t xml:space="preserve"> open stubs</w:t>
                      </w:r>
                    </w:p>
                    <w:p w14:paraId="0C1C9915" w14:textId="77777777" w:rsidR="004F1781" w:rsidRPr="00772E5B" w:rsidRDefault="004F1781" w:rsidP="004F1781">
                      <w:pPr>
                        <w:pStyle w:val="FigureCaption"/>
                        <w:ind w:left="180" w:hanging="90"/>
                        <w:jc w:val="center"/>
                        <w:rPr>
                          <w:sz w:val="20"/>
                          <w:szCs w:val="20"/>
                        </w:rPr>
                      </w:pPr>
                    </w:p>
                    <w:p w14:paraId="40297DC4" w14:textId="77777777" w:rsidR="004F1781" w:rsidRDefault="004F1781" w:rsidP="004F1781">
                      <w:pPr>
                        <w:pStyle w:val="FootnoteText"/>
                        <w:ind w:firstLine="0"/>
                        <w:jc w:val="center"/>
                      </w:pPr>
                    </w:p>
                    <w:p w14:paraId="12CA9874" w14:textId="77777777" w:rsidR="004F1781" w:rsidRDefault="004F1781" w:rsidP="004F1781">
                      <w:pPr>
                        <w:pStyle w:val="FootnoteText"/>
                        <w:jc w:val="left"/>
                        <w:rPr>
                          <w:vertAlign w:val="subscript"/>
                        </w:rPr>
                      </w:pPr>
                    </w:p>
                    <w:p w14:paraId="0147623A" w14:textId="77777777" w:rsidR="004F1781" w:rsidRPr="008811E4" w:rsidRDefault="004F1781" w:rsidP="004F1781">
                      <w:pPr>
                        <w:pStyle w:val="FootnoteText"/>
                        <w:jc w:val="left"/>
                      </w:pPr>
                    </w:p>
                  </w:txbxContent>
                </v:textbox>
                <w10:wrap type="square" anchorx="margin" anchory="margin"/>
              </v:shape>
            </w:pict>
          </mc:Fallback>
        </mc:AlternateContent>
      </w:r>
      <w:r w:rsidRPr="005E03F2">
        <w:t xml:space="preserve">Jia-Sheng Hong and M. J. Lancaster, </w:t>
      </w:r>
      <w:r w:rsidRPr="003E6DB6">
        <w:rPr>
          <w:i/>
          <w:iCs/>
        </w:rPr>
        <w:t>“</w:t>
      </w:r>
      <w:r w:rsidRPr="005E03F2">
        <w:t xml:space="preserve">Theory and Experiment of Novel Microstrip Slow-Wave Open-Loop Resonator Filters,” </w:t>
      </w:r>
      <w:r w:rsidRPr="003E6DB6">
        <w:rPr>
          <w:rFonts w:eastAsiaTheme="minorHAnsi"/>
          <w:i/>
          <w:iCs/>
        </w:rPr>
        <w:t xml:space="preserve">IEEE Transactions on Microwave </w:t>
      </w:r>
      <w:r w:rsidRPr="003E6DB6">
        <w:rPr>
          <w:rFonts w:eastAsiaTheme="minorHAnsi"/>
          <w:i/>
          <w:iCs/>
        </w:rPr>
        <w:t>Theory and Techniques</w:t>
      </w:r>
      <w:r w:rsidRPr="003E6DB6">
        <w:rPr>
          <w:i/>
          <w:iCs/>
        </w:rPr>
        <w:t xml:space="preserve">, </w:t>
      </w:r>
      <w:r w:rsidRPr="005E03F2">
        <w:t>Vol. 45, Issue 12, Part 2, pp. 2358–2365, 1997.</w:t>
      </w:r>
    </w:p>
    <w:p w14:paraId="50A90420" w14:textId="77777777" w:rsidR="004F1781" w:rsidRDefault="004F1781" w:rsidP="004F1781">
      <w:pPr>
        <w:pStyle w:val="ListParagraph"/>
        <w:numPr>
          <w:ilvl w:val="0"/>
          <w:numId w:val="47"/>
        </w:numPr>
        <w:spacing w:before="120" w:line="360" w:lineRule="auto"/>
        <w:ind w:left="284" w:hanging="284"/>
        <w:jc w:val="both"/>
      </w:pPr>
      <w:r w:rsidRPr="005E03F2">
        <w:t xml:space="preserve">Hayati, M., &amp; Shama, F. (2017). A compact lowpass filter with ultra wide stopband using stepped impedance resonator. Radio engineering, 26(1), 269- 274. </w:t>
      </w:r>
    </w:p>
    <w:p w14:paraId="7F102A9E" w14:textId="77777777" w:rsidR="004F1781" w:rsidRDefault="004F1781" w:rsidP="004F1781">
      <w:pPr>
        <w:pStyle w:val="ListParagraph"/>
        <w:numPr>
          <w:ilvl w:val="0"/>
          <w:numId w:val="47"/>
        </w:numPr>
        <w:spacing w:before="120" w:line="360" w:lineRule="auto"/>
        <w:ind w:left="284" w:hanging="284"/>
        <w:jc w:val="both"/>
      </w:pPr>
      <w:r w:rsidRPr="005E03F2">
        <w:t xml:space="preserve">Rekha, T. K., Abdulla, P., Anu, A. R., Jasmine, P. M., &amp; Raphika, P. M. (2017, August). High selectivity and ultra-wide stopband microstrip lowpass filter using high-low impedance resonators. In 2017 International Conference on Information, Communication, Instrumentation and Control (ICICIC) (pp. 1-5). </w:t>
      </w:r>
    </w:p>
    <w:p w14:paraId="2A3FFE4A" w14:textId="0B9C6561" w:rsidR="004F1781" w:rsidRDefault="004F1781" w:rsidP="004F1781">
      <w:pPr>
        <w:pStyle w:val="ListParagraph"/>
        <w:numPr>
          <w:ilvl w:val="0"/>
          <w:numId w:val="47"/>
        </w:numPr>
        <w:spacing w:before="120" w:line="360" w:lineRule="auto"/>
        <w:ind w:left="284" w:hanging="284"/>
        <w:jc w:val="both"/>
      </w:pPr>
      <w:r w:rsidRPr="005E03F2">
        <w:t>Kolahi, A., &amp; Shama, F. (2018). Compact microstrip low pass filter with flat group-delay using triangle-shaped resonators. AEU-International Journal of Electronics and Communications, 83, 433-438.</w:t>
      </w:r>
    </w:p>
    <w:p w14:paraId="740B1F57" w14:textId="77777777" w:rsidR="004F1781" w:rsidRDefault="004F1781" w:rsidP="004F1781">
      <w:pPr>
        <w:pStyle w:val="ListParagraph"/>
        <w:numPr>
          <w:ilvl w:val="0"/>
          <w:numId w:val="47"/>
        </w:numPr>
        <w:spacing w:before="120" w:line="360" w:lineRule="auto"/>
        <w:ind w:left="284" w:hanging="284"/>
        <w:jc w:val="both"/>
      </w:pPr>
      <w:r w:rsidRPr="009479E5">
        <w:rPr>
          <w:lang w:val="pt-BR"/>
        </w:rPr>
        <w:t xml:space="preserve">Kumar, L., &amp; Parihar, M. S. (2018). </w:t>
      </w:r>
      <w:r w:rsidRPr="005E03F2">
        <w:t>A wide stopband low-pass filter with high roll-off using stepped impedance resonators. IEEE Microwave and Wireless Components Letters, 28(5), 404-406.</w:t>
      </w:r>
    </w:p>
    <w:p w14:paraId="69BE513A" w14:textId="77777777" w:rsidR="004F1781" w:rsidRDefault="004F1781" w:rsidP="004F1781">
      <w:pPr>
        <w:pStyle w:val="ListParagraph"/>
        <w:numPr>
          <w:ilvl w:val="0"/>
          <w:numId w:val="47"/>
        </w:numPr>
        <w:spacing w:before="120" w:line="360" w:lineRule="auto"/>
        <w:ind w:left="284" w:hanging="284"/>
        <w:jc w:val="both"/>
      </w:pPr>
      <w:r w:rsidRPr="005E03F2">
        <w:t>Seungpyo Hong, Kai Chang, "Stub-tuned Microstrip Bandpass Filters for Millimeter-Wave Diplexer Design, "</w:t>
      </w:r>
      <w:r w:rsidRPr="003E6DB6">
        <w:rPr>
          <w:i/>
          <w:iCs/>
        </w:rPr>
        <w:t>IEEE Microwave  and Wireless Components Letters,</w:t>
      </w:r>
      <w:r w:rsidRPr="005E03F2">
        <w:t xml:space="preserve"> Vol. 15, Issue 9, pp. 582–584, 2005.</w:t>
      </w:r>
    </w:p>
    <w:p w14:paraId="453F0B64" w14:textId="77777777" w:rsidR="004F1781" w:rsidRDefault="004F1781" w:rsidP="004F1781">
      <w:pPr>
        <w:pStyle w:val="ListParagraph"/>
        <w:numPr>
          <w:ilvl w:val="0"/>
          <w:numId w:val="47"/>
        </w:numPr>
        <w:spacing w:before="120" w:line="360" w:lineRule="auto"/>
        <w:ind w:left="284" w:hanging="284"/>
        <w:jc w:val="both"/>
      </w:pPr>
      <w:r w:rsidRPr="005E03F2">
        <w:t xml:space="preserve">Ching-Ku Liao and Chi-Yang Chang, "Design of Microstrip Quadruplet Filters with Source–Load Coupling,” </w:t>
      </w:r>
      <w:r w:rsidRPr="003E6DB6">
        <w:rPr>
          <w:i/>
          <w:iCs/>
        </w:rPr>
        <w:t>IEEE Transactions on Microwave Theory and Techniques</w:t>
      </w:r>
      <w:r w:rsidRPr="005E03F2">
        <w:t>, Vol. 53, Issue 7, pp. 2302–2308, 2005.</w:t>
      </w:r>
    </w:p>
    <w:p w14:paraId="1EA4D5B2" w14:textId="77777777" w:rsidR="004F1781" w:rsidRDefault="004F1781" w:rsidP="004F1781">
      <w:pPr>
        <w:pStyle w:val="ListParagraph"/>
        <w:numPr>
          <w:ilvl w:val="0"/>
          <w:numId w:val="47"/>
        </w:numPr>
        <w:spacing w:before="120" w:line="360" w:lineRule="auto"/>
        <w:ind w:left="284" w:hanging="284"/>
        <w:jc w:val="both"/>
      </w:pPr>
      <w:r w:rsidRPr="005E03F2">
        <w:t>Elena Semouchkina</w:t>
      </w:r>
      <w:r w:rsidRPr="003E6DB6">
        <w:rPr>
          <w:i/>
          <w:iCs/>
        </w:rPr>
        <w:t>,</w:t>
      </w:r>
      <w:r w:rsidRPr="005E03F2">
        <w:t>Amanda Baker, George B. Semouchkin, Michael Lanagan</w:t>
      </w:r>
      <w:r w:rsidRPr="003E6DB6">
        <w:rPr>
          <w:i/>
          <w:iCs/>
        </w:rPr>
        <w:t xml:space="preserve">, </w:t>
      </w:r>
      <w:r w:rsidRPr="005E03F2">
        <w:t xml:space="preserve">and Raj Mittra, "New Approaches for Designing Microstrip Filters Utilizing Mixed Dielectrics,” </w:t>
      </w:r>
      <w:r w:rsidRPr="003E6DB6">
        <w:rPr>
          <w:i/>
          <w:iCs/>
        </w:rPr>
        <w:t>IEEE Transactions on Microwave Theory and Techniques</w:t>
      </w:r>
      <w:r w:rsidRPr="005E03F2">
        <w:t>, Vol. 53, Issue 2, pp. 644–652, 2005.</w:t>
      </w:r>
    </w:p>
    <w:p w14:paraId="34A6C363" w14:textId="77777777" w:rsidR="004F1781" w:rsidRDefault="004F1781" w:rsidP="004F1781">
      <w:pPr>
        <w:pStyle w:val="ListParagraph"/>
        <w:numPr>
          <w:ilvl w:val="0"/>
          <w:numId w:val="47"/>
        </w:numPr>
        <w:spacing w:before="120" w:line="360" w:lineRule="auto"/>
        <w:ind w:left="284" w:hanging="284"/>
        <w:jc w:val="both"/>
      </w:pPr>
      <w:r w:rsidRPr="005E03F2">
        <w:t>Sheng Sun</w:t>
      </w:r>
      <w:r w:rsidRPr="003E6DB6">
        <w:rPr>
          <w:i/>
          <w:iCs/>
        </w:rPr>
        <w:t>,</w:t>
      </w:r>
      <w:r w:rsidRPr="005E03F2">
        <w:t xml:space="preserve"> Lei Zhu, "Periodically Nonuniform Coupled Microstrip-Line Filters With Harmonic Suppression Using Transmission Zero Reallocation,” </w:t>
      </w:r>
      <w:r w:rsidRPr="003E6DB6">
        <w:rPr>
          <w:i/>
          <w:iCs/>
        </w:rPr>
        <w:t>IEEE Transactions on Microwave Theory and Techniques,</w:t>
      </w:r>
      <w:r w:rsidRPr="005E03F2">
        <w:t xml:space="preserve"> Vol. 53, Issue 5, pp. 1817–1822, 2005.</w:t>
      </w:r>
    </w:p>
    <w:p w14:paraId="7CA28FDE" w14:textId="77777777" w:rsidR="004F1781" w:rsidRDefault="004F1781" w:rsidP="004F1781">
      <w:pPr>
        <w:pStyle w:val="ListParagraph"/>
        <w:numPr>
          <w:ilvl w:val="0"/>
          <w:numId w:val="47"/>
        </w:numPr>
        <w:spacing w:before="120" w:line="360" w:lineRule="auto"/>
        <w:ind w:left="284" w:hanging="284"/>
        <w:jc w:val="both"/>
      </w:pPr>
      <w:r w:rsidRPr="009479E5">
        <w:rPr>
          <w:lang w:val="pt-BR"/>
        </w:rPr>
        <w:t xml:space="preserve">Shama, F., Hayati, M., &amp; Ekhteraei, M. (2018). </w:t>
      </w:r>
      <w:r w:rsidRPr="005E03F2">
        <w:t>Compact microstrip lowpass filter using meandered unequal T-</w:t>
      </w:r>
      <w:r w:rsidRPr="005E03F2">
        <w:lastRenderedPageBreak/>
        <w:t>shaped resonator with ultra-wide rejection band. AEU-International Journal of Electronics and Communications, 85, 78-83.</w:t>
      </w:r>
    </w:p>
    <w:p w14:paraId="03762EDD" w14:textId="47E28EC5" w:rsidR="004F1781" w:rsidRDefault="004F1781" w:rsidP="004F1781">
      <w:pPr>
        <w:pStyle w:val="ListParagraph"/>
        <w:numPr>
          <w:ilvl w:val="0"/>
          <w:numId w:val="47"/>
        </w:numPr>
        <w:spacing w:before="120" w:line="360" w:lineRule="auto"/>
        <w:ind w:left="284" w:hanging="284"/>
        <w:jc w:val="both"/>
      </w:pPr>
      <w:r w:rsidRPr="009479E5">
        <w:rPr>
          <w:lang w:val="pt-BR"/>
        </w:rPr>
        <w:t xml:space="preserve">Rekha T.K, Abdulla P, Nisamol. </w:t>
      </w:r>
      <w:r w:rsidRPr="005E03F2">
        <w:t>T.A, Ami Iqbal, Anu A.R, Sam kollannore,</w:t>
      </w:r>
      <w:r w:rsidR="008B4C3E">
        <w:t xml:space="preserve">” </w:t>
      </w:r>
      <w:r w:rsidRPr="005E03F2">
        <w:t>Compact multilayer Microstrip Lowpass filter with ultra wide stopband for L band applications", International Symposium on Antenna and Propagation (APSYM) , CUSAT, Dec 3-5 2018.</w:t>
      </w:r>
    </w:p>
    <w:p w14:paraId="60F1A461" w14:textId="265DA291" w:rsidR="00447262" w:rsidRDefault="004F1781" w:rsidP="004F1781">
      <w:pPr>
        <w:pStyle w:val="ListParagraph"/>
        <w:numPr>
          <w:ilvl w:val="0"/>
          <w:numId w:val="47"/>
        </w:numPr>
        <w:spacing w:before="120" w:line="360" w:lineRule="auto"/>
        <w:ind w:left="284" w:hanging="284"/>
        <w:jc w:val="both"/>
      </w:pPr>
      <w:r w:rsidRPr="00AF1492">
        <w:t>P. S. Tomar, M. S. Parihar, “A Miniaturized Low Pass Filter with Extended Stopband and High Passband Selectivity,</w:t>
      </w:r>
      <w:r w:rsidR="008B4C3E">
        <w:t>”</w:t>
      </w:r>
      <w:r w:rsidRPr="00AF1492">
        <w:t xml:space="preserve"> Radioengineering vol. 32, no. 3, </w:t>
      </w:r>
      <w:r w:rsidR="009479E5">
        <w:t xml:space="preserve">pp. 408-414, </w:t>
      </w:r>
      <w:r w:rsidRPr="00AF1492">
        <w:t>sept 2023, Doi: 10.13164/re.2023.0408.</w:t>
      </w:r>
    </w:p>
    <w:p w14:paraId="5CEFD345" w14:textId="0FB08E6E" w:rsidR="008B4C3E" w:rsidRPr="008867B8" w:rsidRDefault="008B4C3E" w:rsidP="008B4C3E">
      <w:pPr>
        <w:pStyle w:val="ListParagraph"/>
        <w:numPr>
          <w:ilvl w:val="0"/>
          <w:numId w:val="47"/>
        </w:numPr>
        <w:spacing w:before="120" w:line="360" w:lineRule="auto"/>
        <w:ind w:left="284" w:hanging="284"/>
        <w:jc w:val="both"/>
      </w:pPr>
      <w:r w:rsidRPr="008867B8">
        <w:t xml:space="preserve">P. S. Tomar, M. S. Parihar, “Design and analysis of highly selective ultrawide stopband lowpass filter using lumped and distributed equivalent circuit models,” ETRI Journal vol. 32, no. 3, </w:t>
      </w:r>
      <w:r w:rsidR="009479E5">
        <w:t xml:space="preserve">pp. 21-11, </w:t>
      </w:r>
      <w:r w:rsidRPr="008867B8">
        <w:t>sept 2023, Doi: DOI: 10.4218/etrij.2023-0148.</w:t>
      </w:r>
    </w:p>
    <w:p w14:paraId="604EB584" w14:textId="77777777" w:rsidR="009479E5" w:rsidRDefault="000722C2" w:rsidP="009479E5">
      <w:pPr>
        <w:pStyle w:val="ListParagraph"/>
        <w:numPr>
          <w:ilvl w:val="0"/>
          <w:numId w:val="47"/>
        </w:numPr>
        <w:spacing w:before="120" w:line="360" w:lineRule="auto"/>
        <w:ind w:left="284" w:hanging="284"/>
        <w:jc w:val="both"/>
      </w:pPr>
      <w:r w:rsidRPr="005E03F2">
        <w:t>Al Shamaileh, K. A., Dib, N. I., &amp; Abushamleh, S. A. (2019). Width-varying conductor-backed coplanar waveguide-based low-pass filter with a constant signal trace to adjacent grounds separation. IET Microwaves, Antennas &amp; Propagation, 13(3), 386-390.</w:t>
      </w:r>
      <w:bookmarkStart w:id="3" w:name="_Hlk149433715"/>
    </w:p>
    <w:p w14:paraId="52EF5152" w14:textId="13A55D46" w:rsidR="003303CF" w:rsidRPr="009479E5" w:rsidRDefault="009479E5" w:rsidP="009479E5">
      <w:pPr>
        <w:pStyle w:val="ListParagraph"/>
        <w:numPr>
          <w:ilvl w:val="0"/>
          <w:numId w:val="47"/>
        </w:numPr>
        <w:spacing w:before="120" w:line="360" w:lineRule="auto"/>
        <w:ind w:left="284" w:hanging="284"/>
        <w:jc w:val="both"/>
        <w:rPr>
          <w:rFonts w:asciiTheme="majorBidi" w:hAnsiTheme="majorBidi" w:cstheme="majorBidi"/>
        </w:rPr>
      </w:pPr>
      <w:r w:rsidRPr="009479E5">
        <w:rPr>
          <w:rFonts w:asciiTheme="majorBidi" w:hAnsiTheme="majorBidi" w:cstheme="majorBidi"/>
          <w:color w:val="222222"/>
        </w:rPr>
        <w:t>N</w:t>
      </w:r>
      <w:r w:rsidR="00B447E3">
        <w:rPr>
          <w:rFonts w:asciiTheme="majorBidi" w:hAnsiTheme="majorBidi" w:cstheme="majorBidi"/>
          <w:color w:val="222222"/>
        </w:rPr>
        <w:t>.</w:t>
      </w:r>
      <w:r w:rsidRPr="009479E5">
        <w:rPr>
          <w:rFonts w:asciiTheme="majorBidi" w:hAnsiTheme="majorBidi" w:cstheme="majorBidi"/>
          <w:color w:val="222222"/>
        </w:rPr>
        <w:t>S</w:t>
      </w:r>
      <w:r w:rsidR="00B447E3">
        <w:rPr>
          <w:rFonts w:asciiTheme="majorBidi" w:hAnsiTheme="majorBidi" w:cstheme="majorBidi"/>
          <w:color w:val="222222"/>
        </w:rPr>
        <w:t>.</w:t>
      </w:r>
      <w:r w:rsidRPr="009479E5">
        <w:rPr>
          <w:rFonts w:asciiTheme="majorBidi" w:hAnsiTheme="majorBidi" w:cstheme="majorBidi"/>
          <w:color w:val="222222"/>
        </w:rPr>
        <w:t xml:space="preserve"> Verma</w:t>
      </w:r>
      <w:r w:rsidR="00B447E3">
        <w:rPr>
          <w:rFonts w:asciiTheme="majorBidi" w:hAnsiTheme="majorBidi" w:cstheme="majorBidi"/>
          <w:color w:val="222222"/>
        </w:rPr>
        <w:t xml:space="preserve"> and</w:t>
      </w:r>
      <w:r w:rsidRPr="009479E5">
        <w:rPr>
          <w:rFonts w:asciiTheme="majorBidi" w:hAnsiTheme="majorBidi" w:cstheme="majorBidi"/>
          <w:color w:val="222222"/>
        </w:rPr>
        <w:t xml:space="preserve"> P</w:t>
      </w:r>
      <w:r w:rsidR="00B447E3">
        <w:rPr>
          <w:rFonts w:asciiTheme="majorBidi" w:hAnsiTheme="majorBidi" w:cstheme="majorBidi"/>
          <w:color w:val="222222"/>
        </w:rPr>
        <w:t>.</w:t>
      </w:r>
      <w:r w:rsidRPr="009479E5">
        <w:rPr>
          <w:rFonts w:asciiTheme="majorBidi" w:hAnsiTheme="majorBidi" w:cstheme="majorBidi"/>
          <w:color w:val="222222"/>
        </w:rPr>
        <w:t>S</w:t>
      </w:r>
      <w:r w:rsidR="00B447E3">
        <w:rPr>
          <w:rFonts w:asciiTheme="majorBidi" w:hAnsiTheme="majorBidi" w:cstheme="majorBidi"/>
          <w:color w:val="222222"/>
        </w:rPr>
        <w:t>.</w:t>
      </w:r>
      <w:r w:rsidRPr="009479E5">
        <w:rPr>
          <w:rFonts w:asciiTheme="majorBidi" w:hAnsiTheme="majorBidi" w:cstheme="majorBidi"/>
          <w:color w:val="222222"/>
        </w:rPr>
        <w:t xml:space="preserve"> Tomar </w:t>
      </w:r>
      <w:r w:rsidRPr="009479E5">
        <w:rPr>
          <w:rFonts w:asciiTheme="majorBidi" w:hAnsiTheme="majorBidi" w:cstheme="majorBidi"/>
          <w:color w:val="222222"/>
        </w:rPr>
        <w:t>, “Design and Analysis of stepped impedance microstrip fractal low pass filter”</w:t>
      </w:r>
      <w:r>
        <w:rPr>
          <w:rFonts w:asciiTheme="majorBidi" w:hAnsiTheme="majorBidi" w:cstheme="majorBidi"/>
          <w:color w:val="222222"/>
        </w:rPr>
        <w:t xml:space="preserve"> </w:t>
      </w:r>
      <w:r w:rsidRPr="009479E5">
        <w:rPr>
          <w:rFonts w:asciiTheme="majorBidi" w:hAnsiTheme="majorBidi" w:cstheme="majorBidi"/>
          <w:color w:val="222222"/>
        </w:rPr>
        <w:t xml:space="preserve"> </w:t>
      </w:r>
      <w:r w:rsidRPr="009479E5">
        <w:rPr>
          <w:rFonts w:asciiTheme="majorBidi" w:hAnsiTheme="majorBidi" w:cstheme="majorBidi"/>
          <w:color w:val="222222"/>
        </w:rPr>
        <w:t xml:space="preserve">Journal of Electronics and Communication Engineering, </w:t>
      </w:r>
      <w:r>
        <w:rPr>
          <w:rFonts w:asciiTheme="majorBidi" w:hAnsiTheme="majorBidi" w:cstheme="majorBidi"/>
          <w:color w:val="222222"/>
        </w:rPr>
        <w:t xml:space="preserve">vol.5, no.5 pp 603-607, </w:t>
      </w:r>
      <w:r w:rsidRPr="009479E5">
        <w:rPr>
          <w:rFonts w:asciiTheme="majorBidi" w:hAnsiTheme="majorBidi" w:cstheme="majorBidi"/>
          <w:color w:val="222222"/>
        </w:rPr>
        <w:t>2012</w:t>
      </w:r>
      <w:bookmarkEnd w:id="3"/>
    </w:p>
    <w:sectPr w:rsidR="003303CF" w:rsidRPr="009479E5" w:rsidSect="00C947DB">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F1B660" w14:textId="77777777" w:rsidR="006C6D7E" w:rsidRDefault="006C6D7E">
      <w:r>
        <w:separator/>
      </w:r>
    </w:p>
  </w:endnote>
  <w:endnote w:type="continuationSeparator" w:id="0">
    <w:p w14:paraId="4EB01268" w14:textId="77777777" w:rsidR="006C6D7E" w:rsidRDefault="006C6D7E">
      <w:r>
        <w:continuationSeparator/>
      </w:r>
    </w:p>
  </w:endnote>
  <w:endnote w:type="continuationNotice" w:id="1">
    <w:p w14:paraId="621907CF" w14:textId="77777777" w:rsidR="006C6D7E" w:rsidRDefault="006C6D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roman"/>
    <w:pitch w:val="variable"/>
    <w:sig w:usb0="80000067" w:usb1="02000000" w:usb2="00000000" w:usb3="00000000" w:csb0="0000019F" w:csb1="00000000"/>
  </w:font>
  <w:font w:name="Formata-Regular">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DC8BAF" w14:textId="77777777" w:rsidR="006C6D7E" w:rsidRDefault="006C6D7E"/>
  </w:footnote>
  <w:footnote w:type="continuationSeparator" w:id="0">
    <w:p w14:paraId="3647C56C" w14:textId="77777777" w:rsidR="006C6D7E" w:rsidRDefault="006C6D7E">
      <w:r>
        <w:continuationSeparator/>
      </w:r>
    </w:p>
  </w:footnote>
  <w:footnote w:type="continuationNotice" w:id="1">
    <w:p w14:paraId="59C25C50" w14:textId="77777777" w:rsidR="006C6D7E" w:rsidRDefault="006C6D7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E04BD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8E812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B607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3F4F05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AA61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B6E585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A5148A9"/>
    <w:multiLevelType w:val="hybridMultilevel"/>
    <w:tmpl w:val="31E43FD6"/>
    <w:lvl w:ilvl="0" w:tplc="D00CF742">
      <w:start w:val="1"/>
      <w:numFmt w:val="lowerLetter"/>
      <w:lvlText w:val="(%1)"/>
      <w:lvlJc w:val="left"/>
      <w:pPr>
        <w:ind w:left="1572" w:hanging="360"/>
      </w:pPr>
      <w:rPr>
        <w:rFonts w:hint="default"/>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14"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5" w15:restartNumberingAfterBreak="0">
    <w:nsid w:val="1B6B05B1"/>
    <w:multiLevelType w:val="hybridMultilevel"/>
    <w:tmpl w:val="FDB0E05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E44F1C"/>
    <w:multiLevelType w:val="hybridMultilevel"/>
    <w:tmpl w:val="2AE860EA"/>
    <w:lvl w:ilvl="0" w:tplc="78282F4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1A47BE"/>
    <w:multiLevelType w:val="hybridMultilevel"/>
    <w:tmpl w:val="B3983DB2"/>
    <w:lvl w:ilvl="0" w:tplc="2612DE9C">
      <w:start w:val="3"/>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9"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20"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21" w15:restartNumberingAfterBreak="0">
    <w:nsid w:val="360509B9"/>
    <w:multiLevelType w:val="hybridMultilevel"/>
    <w:tmpl w:val="F730953C"/>
    <w:lvl w:ilvl="0" w:tplc="E008403E">
      <w:start w:val="1"/>
      <w:numFmt w:val="lowerLetter"/>
      <w:lvlText w:val="(%1)"/>
      <w:lvlJc w:val="left"/>
      <w:pPr>
        <w:ind w:left="562" w:hanging="360"/>
      </w:pPr>
      <w:rPr>
        <w:rFonts w:hint="default"/>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22"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24"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5" w15:restartNumberingAfterBreak="0">
    <w:nsid w:val="3DE11DC4"/>
    <w:multiLevelType w:val="hybridMultilevel"/>
    <w:tmpl w:val="01DA452C"/>
    <w:lvl w:ilvl="0" w:tplc="C2247DE4">
      <w:start w:val="1"/>
      <w:numFmt w:val="lowerLetter"/>
      <w:lvlText w:val="(%1)"/>
      <w:lvlJc w:val="left"/>
      <w:pPr>
        <w:ind w:left="1774" w:hanging="360"/>
      </w:pPr>
      <w:rPr>
        <w:rFonts w:hint="default"/>
      </w:rPr>
    </w:lvl>
    <w:lvl w:ilvl="1" w:tplc="04090019" w:tentative="1">
      <w:start w:val="1"/>
      <w:numFmt w:val="lowerLetter"/>
      <w:lvlText w:val="%2."/>
      <w:lvlJc w:val="left"/>
      <w:pPr>
        <w:ind w:left="2494" w:hanging="360"/>
      </w:pPr>
    </w:lvl>
    <w:lvl w:ilvl="2" w:tplc="0409001B" w:tentative="1">
      <w:start w:val="1"/>
      <w:numFmt w:val="lowerRoman"/>
      <w:lvlText w:val="%3."/>
      <w:lvlJc w:val="right"/>
      <w:pPr>
        <w:ind w:left="3214" w:hanging="180"/>
      </w:pPr>
    </w:lvl>
    <w:lvl w:ilvl="3" w:tplc="0409000F" w:tentative="1">
      <w:start w:val="1"/>
      <w:numFmt w:val="decimal"/>
      <w:lvlText w:val="%4."/>
      <w:lvlJc w:val="left"/>
      <w:pPr>
        <w:ind w:left="3934" w:hanging="360"/>
      </w:pPr>
    </w:lvl>
    <w:lvl w:ilvl="4" w:tplc="04090019" w:tentative="1">
      <w:start w:val="1"/>
      <w:numFmt w:val="lowerLetter"/>
      <w:lvlText w:val="%5."/>
      <w:lvlJc w:val="left"/>
      <w:pPr>
        <w:ind w:left="4654" w:hanging="360"/>
      </w:pPr>
    </w:lvl>
    <w:lvl w:ilvl="5" w:tplc="0409001B" w:tentative="1">
      <w:start w:val="1"/>
      <w:numFmt w:val="lowerRoman"/>
      <w:lvlText w:val="%6."/>
      <w:lvlJc w:val="right"/>
      <w:pPr>
        <w:ind w:left="5374" w:hanging="180"/>
      </w:pPr>
    </w:lvl>
    <w:lvl w:ilvl="6" w:tplc="0409000F" w:tentative="1">
      <w:start w:val="1"/>
      <w:numFmt w:val="decimal"/>
      <w:lvlText w:val="%7."/>
      <w:lvlJc w:val="left"/>
      <w:pPr>
        <w:ind w:left="6094" w:hanging="360"/>
      </w:pPr>
    </w:lvl>
    <w:lvl w:ilvl="7" w:tplc="04090019" w:tentative="1">
      <w:start w:val="1"/>
      <w:numFmt w:val="lowerLetter"/>
      <w:lvlText w:val="%8."/>
      <w:lvlJc w:val="left"/>
      <w:pPr>
        <w:ind w:left="6814" w:hanging="360"/>
      </w:pPr>
    </w:lvl>
    <w:lvl w:ilvl="8" w:tplc="0409001B" w:tentative="1">
      <w:start w:val="1"/>
      <w:numFmt w:val="lowerRoman"/>
      <w:lvlText w:val="%9."/>
      <w:lvlJc w:val="right"/>
      <w:pPr>
        <w:ind w:left="7534" w:hanging="180"/>
      </w:pPr>
    </w:lvl>
  </w:abstractNum>
  <w:abstractNum w:abstractNumId="26"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8"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30" w15:restartNumberingAfterBreak="0">
    <w:nsid w:val="4F07739B"/>
    <w:multiLevelType w:val="hybridMultilevel"/>
    <w:tmpl w:val="CFE8A30E"/>
    <w:lvl w:ilvl="0" w:tplc="DED407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32"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33"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E315E9"/>
    <w:multiLevelType w:val="singleLevel"/>
    <w:tmpl w:val="0BEC9FB0"/>
    <w:lvl w:ilvl="0">
      <w:start w:val="1"/>
      <w:numFmt w:val="none"/>
      <w:lvlText w:val=""/>
      <w:legacy w:legacy="1" w:legacySpace="0" w:legacyIndent="0"/>
      <w:lvlJc w:val="left"/>
      <w:pPr>
        <w:ind w:left="288"/>
      </w:pPr>
    </w:lvl>
  </w:abstractNum>
  <w:num w:numId="1" w16cid:durableId="140932304">
    <w:abstractNumId w:val="11"/>
  </w:num>
  <w:num w:numId="2" w16cid:durableId="1399402028">
    <w:abstractNumId w:val="20"/>
  </w:num>
  <w:num w:numId="3" w16cid:durableId="5599086">
    <w:abstractNumId w:val="20"/>
    <w:lvlOverride w:ilvl="0">
      <w:lvl w:ilvl="0">
        <w:start w:val="1"/>
        <w:numFmt w:val="decimal"/>
        <w:lvlText w:val="%1."/>
        <w:legacy w:legacy="1" w:legacySpace="0" w:legacyIndent="360"/>
        <w:lvlJc w:val="left"/>
        <w:pPr>
          <w:ind w:left="360" w:hanging="360"/>
        </w:pPr>
      </w:lvl>
    </w:lvlOverride>
  </w:num>
  <w:num w:numId="4" w16cid:durableId="1375236279">
    <w:abstractNumId w:val="20"/>
    <w:lvlOverride w:ilvl="0">
      <w:lvl w:ilvl="0">
        <w:start w:val="1"/>
        <w:numFmt w:val="decimal"/>
        <w:lvlText w:val="%1."/>
        <w:legacy w:legacy="1" w:legacySpace="0" w:legacyIndent="360"/>
        <w:lvlJc w:val="left"/>
        <w:pPr>
          <w:ind w:left="360" w:hanging="360"/>
        </w:pPr>
      </w:lvl>
    </w:lvlOverride>
  </w:num>
  <w:num w:numId="5" w16cid:durableId="1483692967">
    <w:abstractNumId w:val="20"/>
    <w:lvlOverride w:ilvl="0">
      <w:lvl w:ilvl="0">
        <w:start w:val="1"/>
        <w:numFmt w:val="decimal"/>
        <w:lvlText w:val="%1."/>
        <w:legacy w:legacy="1" w:legacySpace="0" w:legacyIndent="360"/>
        <w:lvlJc w:val="left"/>
        <w:pPr>
          <w:ind w:left="360" w:hanging="360"/>
        </w:pPr>
      </w:lvl>
    </w:lvlOverride>
  </w:num>
  <w:num w:numId="6" w16cid:durableId="1596130624">
    <w:abstractNumId w:val="27"/>
  </w:num>
  <w:num w:numId="7" w16cid:durableId="1849557750">
    <w:abstractNumId w:val="27"/>
    <w:lvlOverride w:ilvl="0">
      <w:lvl w:ilvl="0">
        <w:start w:val="1"/>
        <w:numFmt w:val="decimal"/>
        <w:lvlText w:val="%1."/>
        <w:legacy w:legacy="1" w:legacySpace="0" w:legacyIndent="360"/>
        <w:lvlJc w:val="left"/>
        <w:pPr>
          <w:ind w:left="360" w:hanging="360"/>
        </w:pPr>
      </w:lvl>
    </w:lvlOverride>
  </w:num>
  <w:num w:numId="8" w16cid:durableId="418064067">
    <w:abstractNumId w:val="27"/>
    <w:lvlOverride w:ilvl="0">
      <w:lvl w:ilvl="0">
        <w:start w:val="1"/>
        <w:numFmt w:val="decimal"/>
        <w:lvlText w:val="%1."/>
        <w:legacy w:legacy="1" w:legacySpace="0" w:legacyIndent="360"/>
        <w:lvlJc w:val="left"/>
        <w:pPr>
          <w:ind w:left="360" w:hanging="360"/>
        </w:pPr>
      </w:lvl>
    </w:lvlOverride>
  </w:num>
  <w:num w:numId="9" w16cid:durableId="1732268064">
    <w:abstractNumId w:val="27"/>
    <w:lvlOverride w:ilvl="0">
      <w:lvl w:ilvl="0">
        <w:start w:val="1"/>
        <w:numFmt w:val="decimal"/>
        <w:lvlText w:val="%1."/>
        <w:legacy w:legacy="1" w:legacySpace="0" w:legacyIndent="360"/>
        <w:lvlJc w:val="left"/>
        <w:pPr>
          <w:ind w:left="360" w:hanging="360"/>
        </w:pPr>
      </w:lvl>
    </w:lvlOverride>
  </w:num>
  <w:num w:numId="10" w16cid:durableId="1547570016">
    <w:abstractNumId w:val="27"/>
    <w:lvlOverride w:ilvl="0">
      <w:lvl w:ilvl="0">
        <w:start w:val="1"/>
        <w:numFmt w:val="decimal"/>
        <w:lvlText w:val="%1."/>
        <w:legacy w:legacy="1" w:legacySpace="0" w:legacyIndent="360"/>
        <w:lvlJc w:val="left"/>
        <w:pPr>
          <w:ind w:left="360" w:hanging="360"/>
        </w:pPr>
      </w:lvl>
    </w:lvlOverride>
  </w:num>
  <w:num w:numId="11" w16cid:durableId="1319648532">
    <w:abstractNumId w:val="27"/>
    <w:lvlOverride w:ilvl="0">
      <w:lvl w:ilvl="0">
        <w:start w:val="1"/>
        <w:numFmt w:val="decimal"/>
        <w:lvlText w:val="%1."/>
        <w:legacy w:legacy="1" w:legacySpace="0" w:legacyIndent="360"/>
        <w:lvlJc w:val="left"/>
        <w:pPr>
          <w:ind w:left="360" w:hanging="360"/>
        </w:pPr>
      </w:lvl>
    </w:lvlOverride>
  </w:num>
  <w:num w:numId="12" w16cid:durableId="752819476">
    <w:abstractNumId w:val="23"/>
  </w:num>
  <w:num w:numId="13" w16cid:durableId="1664701905">
    <w:abstractNumId w:val="14"/>
  </w:num>
  <w:num w:numId="14" w16cid:durableId="1588347000">
    <w:abstractNumId w:val="31"/>
  </w:num>
  <w:num w:numId="15" w16cid:durableId="446312504">
    <w:abstractNumId w:val="29"/>
  </w:num>
  <w:num w:numId="16" w16cid:durableId="1868176344">
    <w:abstractNumId w:val="37"/>
  </w:num>
  <w:num w:numId="17" w16cid:durableId="953898643">
    <w:abstractNumId w:val="19"/>
  </w:num>
  <w:num w:numId="18" w16cid:durableId="274211215">
    <w:abstractNumId w:val="18"/>
  </w:num>
  <w:num w:numId="19" w16cid:durableId="1267811736">
    <w:abstractNumId w:val="32"/>
  </w:num>
  <w:num w:numId="20" w16cid:durableId="991912261">
    <w:abstractNumId w:val="24"/>
  </w:num>
  <w:num w:numId="21" w16cid:durableId="3145328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91796690">
    <w:abstractNumId w:val="36"/>
  </w:num>
  <w:num w:numId="23" w16cid:durableId="2113671413">
    <w:abstractNumId w:val="35"/>
  </w:num>
  <w:num w:numId="24" w16cid:durableId="1357462720">
    <w:abstractNumId w:val="28"/>
  </w:num>
  <w:num w:numId="25" w16cid:durableId="1915045969">
    <w:abstractNumId w:val="34"/>
  </w:num>
  <w:num w:numId="26" w16cid:durableId="1582762941">
    <w:abstractNumId w:val="12"/>
  </w:num>
  <w:num w:numId="27" w16cid:durableId="301235557">
    <w:abstractNumId w:val="33"/>
  </w:num>
  <w:num w:numId="28" w16cid:durableId="1576697368">
    <w:abstractNumId w:val="22"/>
  </w:num>
  <w:num w:numId="29" w16cid:durableId="1500539655">
    <w:abstractNumId w:val="26"/>
  </w:num>
  <w:num w:numId="30" w16cid:durableId="767431251">
    <w:abstractNumId w:val="10"/>
  </w:num>
  <w:num w:numId="31" w16cid:durableId="186211870">
    <w:abstractNumId w:val="8"/>
  </w:num>
  <w:num w:numId="32" w16cid:durableId="917441477">
    <w:abstractNumId w:val="7"/>
  </w:num>
  <w:num w:numId="33" w16cid:durableId="1724481369">
    <w:abstractNumId w:val="6"/>
  </w:num>
  <w:num w:numId="34" w16cid:durableId="1929651100">
    <w:abstractNumId w:val="5"/>
  </w:num>
  <w:num w:numId="35" w16cid:durableId="1136685000">
    <w:abstractNumId w:val="9"/>
  </w:num>
  <w:num w:numId="36" w16cid:durableId="234975116">
    <w:abstractNumId w:val="4"/>
  </w:num>
  <w:num w:numId="37" w16cid:durableId="2124569942">
    <w:abstractNumId w:val="3"/>
  </w:num>
  <w:num w:numId="38" w16cid:durableId="1234506565">
    <w:abstractNumId w:val="2"/>
  </w:num>
  <w:num w:numId="39" w16cid:durableId="1925605413">
    <w:abstractNumId w:val="1"/>
  </w:num>
  <w:num w:numId="40" w16cid:durableId="569121037">
    <w:abstractNumId w:val="0"/>
  </w:num>
  <w:num w:numId="41" w16cid:durableId="602543099">
    <w:abstractNumId w:val="15"/>
  </w:num>
  <w:num w:numId="42" w16cid:durableId="905453419">
    <w:abstractNumId w:val="30"/>
  </w:num>
  <w:num w:numId="43" w16cid:durableId="194739104">
    <w:abstractNumId w:val="17"/>
  </w:num>
  <w:num w:numId="44" w16cid:durableId="1558202479">
    <w:abstractNumId w:val="21"/>
  </w:num>
  <w:num w:numId="45" w16cid:durableId="211579366">
    <w:abstractNumId w:val="25"/>
  </w:num>
  <w:num w:numId="46" w16cid:durableId="1299721704">
    <w:abstractNumId w:val="13"/>
  </w:num>
  <w:num w:numId="47" w16cid:durableId="2741081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4B45"/>
    <w:rsid w:val="000018CF"/>
    <w:rsid w:val="000031CA"/>
    <w:rsid w:val="00003284"/>
    <w:rsid w:val="00006070"/>
    <w:rsid w:val="000070AF"/>
    <w:rsid w:val="000077B5"/>
    <w:rsid w:val="0001049A"/>
    <w:rsid w:val="00011D81"/>
    <w:rsid w:val="00013303"/>
    <w:rsid w:val="000133D3"/>
    <w:rsid w:val="00013ED6"/>
    <w:rsid w:val="00014C0B"/>
    <w:rsid w:val="00015D9E"/>
    <w:rsid w:val="00021580"/>
    <w:rsid w:val="00022A91"/>
    <w:rsid w:val="000231BE"/>
    <w:rsid w:val="000274F5"/>
    <w:rsid w:val="00030891"/>
    <w:rsid w:val="00033477"/>
    <w:rsid w:val="00033FC4"/>
    <w:rsid w:val="00034D1A"/>
    <w:rsid w:val="000366D3"/>
    <w:rsid w:val="00036E0D"/>
    <w:rsid w:val="00040370"/>
    <w:rsid w:val="00042E13"/>
    <w:rsid w:val="00044059"/>
    <w:rsid w:val="000455ED"/>
    <w:rsid w:val="00051D3D"/>
    <w:rsid w:val="00052752"/>
    <w:rsid w:val="000528C7"/>
    <w:rsid w:val="00054971"/>
    <w:rsid w:val="00054D64"/>
    <w:rsid w:val="00055D84"/>
    <w:rsid w:val="000568B4"/>
    <w:rsid w:val="00062727"/>
    <w:rsid w:val="00064690"/>
    <w:rsid w:val="00064E8C"/>
    <w:rsid w:val="000707BC"/>
    <w:rsid w:val="00070870"/>
    <w:rsid w:val="00070D90"/>
    <w:rsid w:val="000722A4"/>
    <w:rsid w:val="000722C2"/>
    <w:rsid w:val="00072F63"/>
    <w:rsid w:val="00073CE1"/>
    <w:rsid w:val="00074528"/>
    <w:rsid w:val="00074884"/>
    <w:rsid w:val="0007685A"/>
    <w:rsid w:val="000823D7"/>
    <w:rsid w:val="00082C9C"/>
    <w:rsid w:val="00086620"/>
    <w:rsid w:val="00086C19"/>
    <w:rsid w:val="00092B82"/>
    <w:rsid w:val="00093BEF"/>
    <w:rsid w:val="00095183"/>
    <w:rsid w:val="00095C3A"/>
    <w:rsid w:val="000979BC"/>
    <w:rsid w:val="000A0662"/>
    <w:rsid w:val="000A0C2F"/>
    <w:rsid w:val="000A168B"/>
    <w:rsid w:val="000A186A"/>
    <w:rsid w:val="000A54EA"/>
    <w:rsid w:val="000A77DD"/>
    <w:rsid w:val="000B4584"/>
    <w:rsid w:val="000B6750"/>
    <w:rsid w:val="000B6915"/>
    <w:rsid w:val="000C1A0A"/>
    <w:rsid w:val="000C3324"/>
    <w:rsid w:val="000C445B"/>
    <w:rsid w:val="000C49A1"/>
    <w:rsid w:val="000C75E3"/>
    <w:rsid w:val="000D16FF"/>
    <w:rsid w:val="000D269B"/>
    <w:rsid w:val="000D2BDE"/>
    <w:rsid w:val="000D3815"/>
    <w:rsid w:val="000D7E07"/>
    <w:rsid w:val="000E09F0"/>
    <w:rsid w:val="000E1455"/>
    <w:rsid w:val="000E2232"/>
    <w:rsid w:val="000E44AA"/>
    <w:rsid w:val="000E5E27"/>
    <w:rsid w:val="000E6C07"/>
    <w:rsid w:val="000F2665"/>
    <w:rsid w:val="000F2C6C"/>
    <w:rsid w:val="000F435A"/>
    <w:rsid w:val="000F7E5F"/>
    <w:rsid w:val="0010064B"/>
    <w:rsid w:val="00101335"/>
    <w:rsid w:val="001036FE"/>
    <w:rsid w:val="00104BB0"/>
    <w:rsid w:val="00105DE4"/>
    <w:rsid w:val="00106575"/>
    <w:rsid w:val="0010794E"/>
    <w:rsid w:val="00113F26"/>
    <w:rsid w:val="001154A1"/>
    <w:rsid w:val="001154F2"/>
    <w:rsid w:val="0011576A"/>
    <w:rsid w:val="00116A13"/>
    <w:rsid w:val="00116C0E"/>
    <w:rsid w:val="001170CD"/>
    <w:rsid w:val="001175B5"/>
    <w:rsid w:val="00124D8D"/>
    <w:rsid w:val="001262CA"/>
    <w:rsid w:val="00126697"/>
    <w:rsid w:val="00127321"/>
    <w:rsid w:val="001303CA"/>
    <w:rsid w:val="0013069A"/>
    <w:rsid w:val="00131E9C"/>
    <w:rsid w:val="0013218E"/>
    <w:rsid w:val="00132644"/>
    <w:rsid w:val="0013354F"/>
    <w:rsid w:val="00133B35"/>
    <w:rsid w:val="00135586"/>
    <w:rsid w:val="00141D3F"/>
    <w:rsid w:val="0014232C"/>
    <w:rsid w:val="00142BED"/>
    <w:rsid w:val="00142D20"/>
    <w:rsid w:val="001433BA"/>
    <w:rsid w:val="00143F2E"/>
    <w:rsid w:val="00144730"/>
    <w:rsid w:val="00144E72"/>
    <w:rsid w:val="00144F04"/>
    <w:rsid w:val="00145375"/>
    <w:rsid w:val="00145696"/>
    <w:rsid w:val="0014637B"/>
    <w:rsid w:val="001468F9"/>
    <w:rsid w:val="00147297"/>
    <w:rsid w:val="0014742F"/>
    <w:rsid w:val="00150BAC"/>
    <w:rsid w:val="00152649"/>
    <w:rsid w:val="001528DE"/>
    <w:rsid w:val="0015650E"/>
    <w:rsid w:val="001569CB"/>
    <w:rsid w:val="0016003A"/>
    <w:rsid w:val="00163E8F"/>
    <w:rsid w:val="00166F33"/>
    <w:rsid w:val="001677DB"/>
    <w:rsid w:val="00173B1F"/>
    <w:rsid w:val="00175E2B"/>
    <w:rsid w:val="001768FF"/>
    <w:rsid w:val="00180B04"/>
    <w:rsid w:val="0018338B"/>
    <w:rsid w:val="00184A21"/>
    <w:rsid w:val="0018578B"/>
    <w:rsid w:val="00186899"/>
    <w:rsid w:val="00187CD9"/>
    <w:rsid w:val="001919FD"/>
    <w:rsid w:val="00192BF7"/>
    <w:rsid w:val="001934F9"/>
    <w:rsid w:val="001935BA"/>
    <w:rsid w:val="00194A1B"/>
    <w:rsid w:val="00194DA4"/>
    <w:rsid w:val="00195F4D"/>
    <w:rsid w:val="00196000"/>
    <w:rsid w:val="001A0120"/>
    <w:rsid w:val="001A28FE"/>
    <w:rsid w:val="001A58A9"/>
    <w:rsid w:val="001A60B1"/>
    <w:rsid w:val="001A7C41"/>
    <w:rsid w:val="001B080D"/>
    <w:rsid w:val="001B0B40"/>
    <w:rsid w:val="001B24AE"/>
    <w:rsid w:val="001B2686"/>
    <w:rsid w:val="001B2D93"/>
    <w:rsid w:val="001B2E26"/>
    <w:rsid w:val="001B36B1"/>
    <w:rsid w:val="001B3AEE"/>
    <w:rsid w:val="001B3C2C"/>
    <w:rsid w:val="001B4263"/>
    <w:rsid w:val="001B75BC"/>
    <w:rsid w:val="001C3CCA"/>
    <w:rsid w:val="001C7D1A"/>
    <w:rsid w:val="001D1608"/>
    <w:rsid w:val="001D4193"/>
    <w:rsid w:val="001D6D32"/>
    <w:rsid w:val="001E243A"/>
    <w:rsid w:val="001E346F"/>
    <w:rsid w:val="001E34DC"/>
    <w:rsid w:val="001E4247"/>
    <w:rsid w:val="001E5A15"/>
    <w:rsid w:val="001E7488"/>
    <w:rsid w:val="001E7B7A"/>
    <w:rsid w:val="001F07EA"/>
    <w:rsid w:val="001F08E3"/>
    <w:rsid w:val="001F2551"/>
    <w:rsid w:val="001F27C4"/>
    <w:rsid w:val="001F3599"/>
    <w:rsid w:val="001F443A"/>
    <w:rsid w:val="001F4B20"/>
    <w:rsid w:val="001F4C5C"/>
    <w:rsid w:val="00201955"/>
    <w:rsid w:val="0020297A"/>
    <w:rsid w:val="002030D2"/>
    <w:rsid w:val="00204478"/>
    <w:rsid w:val="002047AA"/>
    <w:rsid w:val="002056FC"/>
    <w:rsid w:val="00206685"/>
    <w:rsid w:val="002105E7"/>
    <w:rsid w:val="002113E8"/>
    <w:rsid w:val="00214E2E"/>
    <w:rsid w:val="0021550F"/>
    <w:rsid w:val="00216141"/>
    <w:rsid w:val="0021713B"/>
    <w:rsid w:val="00217186"/>
    <w:rsid w:val="00220DA4"/>
    <w:rsid w:val="0022291D"/>
    <w:rsid w:val="00224520"/>
    <w:rsid w:val="00225152"/>
    <w:rsid w:val="00226285"/>
    <w:rsid w:val="00227373"/>
    <w:rsid w:val="0023040D"/>
    <w:rsid w:val="0023295B"/>
    <w:rsid w:val="00233997"/>
    <w:rsid w:val="00234580"/>
    <w:rsid w:val="0024043D"/>
    <w:rsid w:val="00242869"/>
    <w:rsid w:val="002434A1"/>
    <w:rsid w:val="00244BB1"/>
    <w:rsid w:val="00244F9A"/>
    <w:rsid w:val="002450E6"/>
    <w:rsid w:val="00246C5E"/>
    <w:rsid w:val="00250F32"/>
    <w:rsid w:val="002517B6"/>
    <w:rsid w:val="002521AE"/>
    <w:rsid w:val="00253D60"/>
    <w:rsid w:val="00254817"/>
    <w:rsid w:val="00255EAA"/>
    <w:rsid w:val="00257646"/>
    <w:rsid w:val="00260060"/>
    <w:rsid w:val="002623B4"/>
    <w:rsid w:val="00262F48"/>
    <w:rsid w:val="00263943"/>
    <w:rsid w:val="00266BDB"/>
    <w:rsid w:val="00267748"/>
    <w:rsid w:val="00267B35"/>
    <w:rsid w:val="00270A6C"/>
    <w:rsid w:val="00276466"/>
    <w:rsid w:val="00281F28"/>
    <w:rsid w:val="002821E7"/>
    <w:rsid w:val="002823C9"/>
    <w:rsid w:val="002825F0"/>
    <w:rsid w:val="00283A63"/>
    <w:rsid w:val="00283F0B"/>
    <w:rsid w:val="00284353"/>
    <w:rsid w:val="002843B6"/>
    <w:rsid w:val="00287577"/>
    <w:rsid w:val="0028776C"/>
    <w:rsid w:val="00287F63"/>
    <w:rsid w:val="002909FA"/>
    <w:rsid w:val="00290C51"/>
    <w:rsid w:val="00290CC8"/>
    <w:rsid w:val="00291B75"/>
    <w:rsid w:val="00292E98"/>
    <w:rsid w:val="00293A6E"/>
    <w:rsid w:val="002951F8"/>
    <w:rsid w:val="002957C8"/>
    <w:rsid w:val="00295DE9"/>
    <w:rsid w:val="00295E64"/>
    <w:rsid w:val="0029615B"/>
    <w:rsid w:val="00296642"/>
    <w:rsid w:val="00296B91"/>
    <w:rsid w:val="002979CA"/>
    <w:rsid w:val="002A3DEF"/>
    <w:rsid w:val="002A7376"/>
    <w:rsid w:val="002B0271"/>
    <w:rsid w:val="002B03F5"/>
    <w:rsid w:val="002B1E2E"/>
    <w:rsid w:val="002B2C37"/>
    <w:rsid w:val="002B5179"/>
    <w:rsid w:val="002B7301"/>
    <w:rsid w:val="002C01C3"/>
    <w:rsid w:val="002C05D7"/>
    <w:rsid w:val="002C1E30"/>
    <w:rsid w:val="002C4959"/>
    <w:rsid w:val="002C5CE6"/>
    <w:rsid w:val="002D16FC"/>
    <w:rsid w:val="002D282C"/>
    <w:rsid w:val="002D2CA2"/>
    <w:rsid w:val="002D3ADD"/>
    <w:rsid w:val="002D5578"/>
    <w:rsid w:val="002D610D"/>
    <w:rsid w:val="002D7F01"/>
    <w:rsid w:val="002E0C13"/>
    <w:rsid w:val="002E1742"/>
    <w:rsid w:val="002E1F7B"/>
    <w:rsid w:val="002E1F95"/>
    <w:rsid w:val="002E2123"/>
    <w:rsid w:val="002E2236"/>
    <w:rsid w:val="002E3397"/>
    <w:rsid w:val="002E33E9"/>
    <w:rsid w:val="002E48C1"/>
    <w:rsid w:val="002E6BC0"/>
    <w:rsid w:val="002E7D4D"/>
    <w:rsid w:val="002F07A9"/>
    <w:rsid w:val="002F1A23"/>
    <w:rsid w:val="002F2FCE"/>
    <w:rsid w:val="002F41BA"/>
    <w:rsid w:val="002F7910"/>
    <w:rsid w:val="00301544"/>
    <w:rsid w:val="00303DD5"/>
    <w:rsid w:val="00305531"/>
    <w:rsid w:val="003057CE"/>
    <w:rsid w:val="003067E5"/>
    <w:rsid w:val="00310AB0"/>
    <w:rsid w:val="00311320"/>
    <w:rsid w:val="0031241D"/>
    <w:rsid w:val="003148BE"/>
    <w:rsid w:val="00314D06"/>
    <w:rsid w:val="00314F82"/>
    <w:rsid w:val="003158FC"/>
    <w:rsid w:val="0031661D"/>
    <w:rsid w:val="0031700C"/>
    <w:rsid w:val="00320EBF"/>
    <w:rsid w:val="00322F07"/>
    <w:rsid w:val="00323068"/>
    <w:rsid w:val="00323E7F"/>
    <w:rsid w:val="00325158"/>
    <w:rsid w:val="00325A74"/>
    <w:rsid w:val="003270EA"/>
    <w:rsid w:val="003276F9"/>
    <w:rsid w:val="00327B77"/>
    <w:rsid w:val="003303CF"/>
    <w:rsid w:val="00332742"/>
    <w:rsid w:val="00334000"/>
    <w:rsid w:val="0033462F"/>
    <w:rsid w:val="00334B66"/>
    <w:rsid w:val="0033534B"/>
    <w:rsid w:val="00335DEC"/>
    <w:rsid w:val="00336324"/>
    <w:rsid w:val="003403DB"/>
    <w:rsid w:val="0034102F"/>
    <w:rsid w:val="003416C7"/>
    <w:rsid w:val="00342194"/>
    <w:rsid w:val="003427CE"/>
    <w:rsid w:val="00342BE1"/>
    <w:rsid w:val="00345DC6"/>
    <w:rsid w:val="003461E8"/>
    <w:rsid w:val="00351653"/>
    <w:rsid w:val="00351E0C"/>
    <w:rsid w:val="003524A5"/>
    <w:rsid w:val="00352DB7"/>
    <w:rsid w:val="00352DC3"/>
    <w:rsid w:val="00352F89"/>
    <w:rsid w:val="003531D4"/>
    <w:rsid w:val="0035664B"/>
    <w:rsid w:val="0036004D"/>
    <w:rsid w:val="00360269"/>
    <w:rsid w:val="0036109E"/>
    <w:rsid w:val="003625F3"/>
    <w:rsid w:val="00363E42"/>
    <w:rsid w:val="003642CA"/>
    <w:rsid w:val="00364BD1"/>
    <w:rsid w:val="00370364"/>
    <w:rsid w:val="00370CE7"/>
    <w:rsid w:val="0037118D"/>
    <w:rsid w:val="00371DE7"/>
    <w:rsid w:val="003744A8"/>
    <w:rsid w:val="00374FD4"/>
    <w:rsid w:val="00375312"/>
    <w:rsid w:val="0037551B"/>
    <w:rsid w:val="00377E77"/>
    <w:rsid w:val="003807F5"/>
    <w:rsid w:val="00380AA1"/>
    <w:rsid w:val="00380BAA"/>
    <w:rsid w:val="00384BBD"/>
    <w:rsid w:val="003850B8"/>
    <w:rsid w:val="003872F2"/>
    <w:rsid w:val="00391B43"/>
    <w:rsid w:val="00392DBA"/>
    <w:rsid w:val="00394FFC"/>
    <w:rsid w:val="0039655C"/>
    <w:rsid w:val="003A0C32"/>
    <w:rsid w:val="003A189E"/>
    <w:rsid w:val="003A4078"/>
    <w:rsid w:val="003A5134"/>
    <w:rsid w:val="003B0046"/>
    <w:rsid w:val="003B5C80"/>
    <w:rsid w:val="003B6EC2"/>
    <w:rsid w:val="003B7AA8"/>
    <w:rsid w:val="003C0231"/>
    <w:rsid w:val="003C03CC"/>
    <w:rsid w:val="003C0E42"/>
    <w:rsid w:val="003C0EC3"/>
    <w:rsid w:val="003C1AE2"/>
    <w:rsid w:val="003C2B80"/>
    <w:rsid w:val="003C3322"/>
    <w:rsid w:val="003C3A19"/>
    <w:rsid w:val="003C4617"/>
    <w:rsid w:val="003C56BD"/>
    <w:rsid w:val="003C5780"/>
    <w:rsid w:val="003C5C36"/>
    <w:rsid w:val="003C68C2"/>
    <w:rsid w:val="003C7C51"/>
    <w:rsid w:val="003D15BC"/>
    <w:rsid w:val="003D1EBF"/>
    <w:rsid w:val="003D2977"/>
    <w:rsid w:val="003D361B"/>
    <w:rsid w:val="003D3E88"/>
    <w:rsid w:val="003D4CAE"/>
    <w:rsid w:val="003D74C5"/>
    <w:rsid w:val="003D7904"/>
    <w:rsid w:val="003D79AA"/>
    <w:rsid w:val="003E0FCD"/>
    <w:rsid w:val="003E1D6D"/>
    <w:rsid w:val="003E44DF"/>
    <w:rsid w:val="003E6DB6"/>
    <w:rsid w:val="003F09C3"/>
    <w:rsid w:val="003F15D5"/>
    <w:rsid w:val="003F1E10"/>
    <w:rsid w:val="003F246A"/>
    <w:rsid w:val="003F26BD"/>
    <w:rsid w:val="003F2DA2"/>
    <w:rsid w:val="003F3270"/>
    <w:rsid w:val="003F39CD"/>
    <w:rsid w:val="003F52AD"/>
    <w:rsid w:val="003F669F"/>
    <w:rsid w:val="003F751A"/>
    <w:rsid w:val="00400879"/>
    <w:rsid w:val="00400B72"/>
    <w:rsid w:val="00401E83"/>
    <w:rsid w:val="00403BA4"/>
    <w:rsid w:val="00404768"/>
    <w:rsid w:val="004066B3"/>
    <w:rsid w:val="00406719"/>
    <w:rsid w:val="00411C16"/>
    <w:rsid w:val="00412014"/>
    <w:rsid w:val="00413004"/>
    <w:rsid w:val="00414A3F"/>
    <w:rsid w:val="004151BE"/>
    <w:rsid w:val="004159BF"/>
    <w:rsid w:val="00416A9A"/>
    <w:rsid w:val="00416D20"/>
    <w:rsid w:val="00417472"/>
    <w:rsid w:val="00417538"/>
    <w:rsid w:val="004226B3"/>
    <w:rsid w:val="0042409D"/>
    <w:rsid w:val="00424C84"/>
    <w:rsid w:val="00425EDB"/>
    <w:rsid w:val="00425F78"/>
    <w:rsid w:val="00425FF1"/>
    <w:rsid w:val="00426DF3"/>
    <w:rsid w:val="004278DC"/>
    <w:rsid w:val="00430456"/>
    <w:rsid w:val="0043074B"/>
    <w:rsid w:val="004311D4"/>
    <w:rsid w:val="0043144F"/>
    <w:rsid w:val="00431BFA"/>
    <w:rsid w:val="00431E3E"/>
    <w:rsid w:val="004330E1"/>
    <w:rsid w:val="0043333F"/>
    <w:rsid w:val="00434EC8"/>
    <w:rsid w:val="0043517C"/>
    <w:rsid w:val="00435339"/>
    <w:rsid w:val="004353CF"/>
    <w:rsid w:val="004358AB"/>
    <w:rsid w:val="00443798"/>
    <w:rsid w:val="00443846"/>
    <w:rsid w:val="00444334"/>
    <w:rsid w:val="00444D0E"/>
    <w:rsid w:val="004460B2"/>
    <w:rsid w:val="00447262"/>
    <w:rsid w:val="004472A5"/>
    <w:rsid w:val="00447520"/>
    <w:rsid w:val="00447738"/>
    <w:rsid w:val="00450C67"/>
    <w:rsid w:val="00453F98"/>
    <w:rsid w:val="00454B4D"/>
    <w:rsid w:val="00454BDF"/>
    <w:rsid w:val="004551CD"/>
    <w:rsid w:val="00456944"/>
    <w:rsid w:val="00461C73"/>
    <w:rsid w:val="00462780"/>
    <w:rsid w:val="004631BC"/>
    <w:rsid w:val="004672C5"/>
    <w:rsid w:val="00471D19"/>
    <w:rsid w:val="00472FFD"/>
    <w:rsid w:val="004740F5"/>
    <w:rsid w:val="004746D4"/>
    <w:rsid w:val="00477C9A"/>
    <w:rsid w:val="0048000B"/>
    <w:rsid w:val="00481DC9"/>
    <w:rsid w:val="00481E97"/>
    <w:rsid w:val="0048245C"/>
    <w:rsid w:val="00483B7F"/>
    <w:rsid w:val="00483D5B"/>
    <w:rsid w:val="00484761"/>
    <w:rsid w:val="00484DD5"/>
    <w:rsid w:val="004879D5"/>
    <w:rsid w:val="00487A2B"/>
    <w:rsid w:val="00490F3D"/>
    <w:rsid w:val="004926DB"/>
    <w:rsid w:val="004944E5"/>
    <w:rsid w:val="0049482C"/>
    <w:rsid w:val="00494D61"/>
    <w:rsid w:val="004967BC"/>
    <w:rsid w:val="004A1414"/>
    <w:rsid w:val="004A18D7"/>
    <w:rsid w:val="004A23BD"/>
    <w:rsid w:val="004A32EE"/>
    <w:rsid w:val="004A3460"/>
    <w:rsid w:val="004A34AF"/>
    <w:rsid w:val="004A4CC4"/>
    <w:rsid w:val="004A58F1"/>
    <w:rsid w:val="004B0847"/>
    <w:rsid w:val="004B1D79"/>
    <w:rsid w:val="004B32FA"/>
    <w:rsid w:val="004B3875"/>
    <w:rsid w:val="004B4433"/>
    <w:rsid w:val="004B558A"/>
    <w:rsid w:val="004B5A42"/>
    <w:rsid w:val="004B69D0"/>
    <w:rsid w:val="004B7568"/>
    <w:rsid w:val="004C0332"/>
    <w:rsid w:val="004C0B0D"/>
    <w:rsid w:val="004C0C43"/>
    <w:rsid w:val="004C1E16"/>
    <w:rsid w:val="004C2104"/>
    <w:rsid w:val="004C2543"/>
    <w:rsid w:val="004C2CF6"/>
    <w:rsid w:val="004C3A95"/>
    <w:rsid w:val="004C4087"/>
    <w:rsid w:val="004C44C0"/>
    <w:rsid w:val="004C4647"/>
    <w:rsid w:val="004C5A32"/>
    <w:rsid w:val="004C6CF8"/>
    <w:rsid w:val="004C766B"/>
    <w:rsid w:val="004D0D9A"/>
    <w:rsid w:val="004D15CA"/>
    <w:rsid w:val="004D2600"/>
    <w:rsid w:val="004D3FCB"/>
    <w:rsid w:val="004D4042"/>
    <w:rsid w:val="004D6683"/>
    <w:rsid w:val="004D7B6E"/>
    <w:rsid w:val="004E02AC"/>
    <w:rsid w:val="004E153A"/>
    <w:rsid w:val="004E1DF7"/>
    <w:rsid w:val="004E2FFB"/>
    <w:rsid w:val="004E3E4C"/>
    <w:rsid w:val="004F0ED9"/>
    <w:rsid w:val="004F10F5"/>
    <w:rsid w:val="004F137C"/>
    <w:rsid w:val="004F1781"/>
    <w:rsid w:val="004F23A0"/>
    <w:rsid w:val="004F2E9A"/>
    <w:rsid w:val="004F5FB8"/>
    <w:rsid w:val="004F699F"/>
    <w:rsid w:val="004F6C45"/>
    <w:rsid w:val="004F714E"/>
    <w:rsid w:val="005003E3"/>
    <w:rsid w:val="00500595"/>
    <w:rsid w:val="00502EDF"/>
    <w:rsid w:val="005032CC"/>
    <w:rsid w:val="00503C3F"/>
    <w:rsid w:val="00504E3F"/>
    <w:rsid w:val="005052CD"/>
    <w:rsid w:val="00506F0C"/>
    <w:rsid w:val="00512400"/>
    <w:rsid w:val="00512A2A"/>
    <w:rsid w:val="00512E1E"/>
    <w:rsid w:val="00514975"/>
    <w:rsid w:val="00515E33"/>
    <w:rsid w:val="00515F3B"/>
    <w:rsid w:val="0051637C"/>
    <w:rsid w:val="00517D11"/>
    <w:rsid w:val="0052100D"/>
    <w:rsid w:val="0052187C"/>
    <w:rsid w:val="00522987"/>
    <w:rsid w:val="00523600"/>
    <w:rsid w:val="00525A4B"/>
    <w:rsid w:val="00532191"/>
    <w:rsid w:val="00532D9A"/>
    <w:rsid w:val="00532FF6"/>
    <w:rsid w:val="00533D47"/>
    <w:rsid w:val="00533D86"/>
    <w:rsid w:val="0053430B"/>
    <w:rsid w:val="00535307"/>
    <w:rsid w:val="005377E2"/>
    <w:rsid w:val="00540F1F"/>
    <w:rsid w:val="005419D2"/>
    <w:rsid w:val="0054231F"/>
    <w:rsid w:val="005438B2"/>
    <w:rsid w:val="00543D68"/>
    <w:rsid w:val="00546406"/>
    <w:rsid w:val="00550A26"/>
    <w:rsid w:val="00550BF5"/>
    <w:rsid w:val="0055175E"/>
    <w:rsid w:val="0055431A"/>
    <w:rsid w:val="00554D7E"/>
    <w:rsid w:val="0055530C"/>
    <w:rsid w:val="00556338"/>
    <w:rsid w:val="0056091F"/>
    <w:rsid w:val="005612B8"/>
    <w:rsid w:val="00561865"/>
    <w:rsid w:val="005624C5"/>
    <w:rsid w:val="0056593E"/>
    <w:rsid w:val="00566894"/>
    <w:rsid w:val="00567A70"/>
    <w:rsid w:val="005704CA"/>
    <w:rsid w:val="00573F83"/>
    <w:rsid w:val="0057694E"/>
    <w:rsid w:val="0057751A"/>
    <w:rsid w:val="005804DB"/>
    <w:rsid w:val="00582215"/>
    <w:rsid w:val="00582412"/>
    <w:rsid w:val="005829E5"/>
    <w:rsid w:val="00583557"/>
    <w:rsid w:val="00583C0F"/>
    <w:rsid w:val="00584AF3"/>
    <w:rsid w:val="00585C83"/>
    <w:rsid w:val="0059446E"/>
    <w:rsid w:val="00595068"/>
    <w:rsid w:val="00596FE1"/>
    <w:rsid w:val="00597EEB"/>
    <w:rsid w:val="005A065F"/>
    <w:rsid w:val="005A104E"/>
    <w:rsid w:val="005A22AB"/>
    <w:rsid w:val="005A29C0"/>
    <w:rsid w:val="005A2A15"/>
    <w:rsid w:val="005A32C4"/>
    <w:rsid w:val="005A33FF"/>
    <w:rsid w:val="005B0DA3"/>
    <w:rsid w:val="005B0E50"/>
    <w:rsid w:val="005B1877"/>
    <w:rsid w:val="005B344C"/>
    <w:rsid w:val="005B3E5B"/>
    <w:rsid w:val="005B3F10"/>
    <w:rsid w:val="005B4086"/>
    <w:rsid w:val="005B4134"/>
    <w:rsid w:val="005B728F"/>
    <w:rsid w:val="005B759C"/>
    <w:rsid w:val="005B7B3B"/>
    <w:rsid w:val="005C135D"/>
    <w:rsid w:val="005C2337"/>
    <w:rsid w:val="005C27A0"/>
    <w:rsid w:val="005C29F8"/>
    <w:rsid w:val="005C44A2"/>
    <w:rsid w:val="005C5362"/>
    <w:rsid w:val="005C6EA6"/>
    <w:rsid w:val="005D0079"/>
    <w:rsid w:val="005D1B15"/>
    <w:rsid w:val="005D232A"/>
    <w:rsid w:val="005D2824"/>
    <w:rsid w:val="005D28CD"/>
    <w:rsid w:val="005D2CFF"/>
    <w:rsid w:val="005D3476"/>
    <w:rsid w:val="005D4F1A"/>
    <w:rsid w:val="005D50B9"/>
    <w:rsid w:val="005D5729"/>
    <w:rsid w:val="005D57A3"/>
    <w:rsid w:val="005D5D8E"/>
    <w:rsid w:val="005D72BB"/>
    <w:rsid w:val="005E03F2"/>
    <w:rsid w:val="005E15A6"/>
    <w:rsid w:val="005E2350"/>
    <w:rsid w:val="005E29B7"/>
    <w:rsid w:val="005E3D88"/>
    <w:rsid w:val="005E3E2E"/>
    <w:rsid w:val="005E5E5B"/>
    <w:rsid w:val="005E692F"/>
    <w:rsid w:val="005F03E1"/>
    <w:rsid w:val="005F1C8F"/>
    <w:rsid w:val="005F2376"/>
    <w:rsid w:val="005F2488"/>
    <w:rsid w:val="005F3C6C"/>
    <w:rsid w:val="005F4D92"/>
    <w:rsid w:val="005F5AB9"/>
    <w:rsid w:val="005F696F"/>
    <w:rsid w:val="0060146A"/>
    <w:rsid w:val="0060148A"/>
    <w:rsid w:val="006017E7"/>
    <w:rsid w:val="006034E3"/>
    <w:rsid w:val="00603A4F"/>
    <w:rsid w:val="006054B3"/>
    <w:rsid w:val="006061A2"/>
    <w:rsid w:val="006077A1"/>
    <w:rsid w:val="00610D74"/>
    <w:rsid w:val="006110CD"/>
    <w:rsid w:val="0061149A"/>
    <w:rsid w:val="00613FF6"/>
    <w:rsid w:val="006159F9"/>
    <w:rsid w:val="00616EE9"/>
    <w:rsid w:val="0061703A"/>
    <w:rsid w:val="0062114B"/>
    <w:rsid w:val="00622593"/>
    <w:rsid w:val="0062266A"/>
    <w:rsid w:val="006229F4"/>
    <w:rsid w:val="00623454"/>
    <w:rsid w:val="006235D1"/>
    <w:rsid w:val="00623698"/>
    <w:rsid w:val="00623840"/>
    <w:rsid w:val="00624186"/>
    <w:rsid w:val="00625E96"/>
    <w:rsid w:val="00626DD8"/>
    <w:rsid w:val="00630DEF"/>
    <w:rsid w:val="00633B58"/>
    <w:rsid w:val="006349E7"/>
    <w:rsid w:val="00634AD2"/>
    <w:rsid w:val="00634FEB"/>
    <w:rsid w:val="00636F98"/>
    <w:rsid w:val="00637593"/>
    <w:rsid w:val="00640302"/>
    <w:rsid w:val="0064074C"/>
    <w:rsid w:val="00644F62"/>
    <w:rsid w:val="006454C8"/>
    <w:rsid w:val="00647722"/>
    <w:rsid w:val="00647C09"/>
    <w:rsid w:val="0065124B"/>
    <w:rsid w:val="00651F2C"/>
    <w:rsid w:val="006562AC"/>
    <w:rsid w:val="00656F23"/>
    <w:rsid w:val="006618B9"/>
    <w:rsid w:val="00661FA1"/>
    <w:rsid w:val="00662ABF"/>
    <w:rsid w:val="00663C1C"/>
    <w:rsid w:val="0066470B"/>
    <w:rsid w:val="00664F4C"/>
    <w:rsid w:val="00665AA3"/>
    <w:rsid w:val="00666B87"/>
    <w:rsid w:val="00667935"/>
    <w:rsid w:val="0067069C"/>
    <w:rsid w:val="00673847"/>
    <w:rsid w:val="006742BA"/>
    <w:rsid w:val="0067494D"/>
    <w:rsid w:val="0067592D"/>
    <w:rsid w:val="006762BA"/>
    <w:rsid w:val="00677C22"/>
    <w:rsid w:val="00680D8C"/>
    <w:rsid w:val="006815EC"/>
    <w:rsid w:val="00682367"/>
    <w:rsid w:val="00682DAE"/>
    <w:rsid w:val="006836BE"/>
    <w:rsid w:val="00683BCC"/>
    <w:rsid w:val="00685D0E"/>
    <w:rsid w:val="00686F91"/>
    <w:rsid w:val="006903A9"/>
    <w:rsid w:val="006924C4"/>
    <w:rsid w:val="00693333"/>
    <w:rsid w:val="00693D5D"/>
    <w:rsid w:val="00695584"/>
    <w:rsid w:val="00696CA7"/>
    <w:rsid w:val="006971B5"/>
    <w:rsid w:val="00697BB3"/>
    <w:rsid w:val="006A01D2"/>
    <w:rsid w:val="006A07CE"/>
    <w:rsid w:val="006A2255"/>
    <w:rsid w:val="006A3264"/>
    <w:rsid w:val="006B2149"/>
    <w:rsid w:val="006B3C09"/>
    <w:rsid w:val="006B5E30"/>
    <w:rsid w:val="006B6A16"/>
    <w:rsid w:val="006B71E7"/>
    <w:rsid w:val="006B7B19"/>
    <w:rsid w:val="006B7F03"/>
    <w:rsid w:val="006C2171"/>
    <w:rsid w:val="006C4957"/>
    <w:rsid w:val="006C4C62"/>
    <w:rsid w:val="006C5DAD"/>
    <w:rsid w:val="006C5E99"/>
    <w:rsid w:val="006C6D7E"/>
    <w:rsid w:val="006C7307"/>
    <w:rsid w:val="006D0FE5"/>
    <w:rsid w:val="006D1398"/>
    <w:rsid w:val="006D1C96"/>
    <w:rsid w:val="006D2608"/>
    <w:rsid w:val="006D3EEF"/>
    <w:rsid w:val="006D3F72"/>
    <w:rsid w:val="006D5672"/>
    <w:rsid w:val="006D5BB0"/>
    <w:rsid w:val="006D6038"/>
    <w:rsid w:val="006D7A57"/>
    <w:rsid w:val="006E13DE"/>
    <w:rsid w:val="006E2AB4"/>
    <w:rsid w:val="006E6622"/>
    <w:rsid w:val="006F1A39"/>
    <w:rsid w:val="006F3A61"/>
    <w:rsid w:val="006F5AFD"/>
    <w:rsid w:val="006F6A39"/>
    <w:rsid w:val="006F6F4B"/>
    <w:rsid w:val="006F74BB"/>
    <w:rsid w:val="006F789C"/>
    <w:rsid w:val="00700A13"/>
    <w:rsid w:val="00701E36"/>
    <w:rsid w:val="00703AA6"/>
    <w:rsid w:val="00703FB6"/>
    <w:rsid w:val="0070465D"/>
    <w:rsid w:val="007051FA"/>
    <w:rsid w:val="00705C13"/>
    <w:rsid w:val="007079B4"/>
    <w:rsid w:val="0071099E"/>
    <w:rsid w:val="00713301"/>
    <w:rsid w:val="00713347"/>
    <w:rsid w:val="007134F8"/>
    <w:rsid w:val="00713A80"/>
    <w:rsid w:val="00714DAD"/>
    <w:rsid w:val="0071561C"/>
    <w:rsid w:val="007162AD"/>
    <w:rsid w:val="007163ED"/>
    <w:rsid w:val="00716B53"/>
    <w:rsid w:val="00716E40"/>
    <w:rsid w:val="00720980"/>
    <w:rsid w:val="00721B03"/>
    <w:rsid w:val="007221CE"/>
    <w:rsid w:val="007225FD"/>
    <w:rsid w:val="00722DF7"/>
    <w:rsid w:val="007233FD"/>
    <w:rsid w:val="00724319"/>
    <w:rsid w:val="00724A2B"/>
    <w:rsid w:val="0072518C"/>
    <w:rsid w:val="007253C4"/>
    <w:rsid w:val="00725B45"/>
    <w:rsid w:val="00726E0C"/>
    <w:rsid w:val="00727CDC"/>
    <w:rsid w:val="0073023F"/>
    <w:rsid w:val="00730A9D"/>
    <w:rsid w:val="00731874"/>
    <w:rsid w:val="00732696"/>
    <w:rsid w:val="00733DF6"/>
    <w:rsid w:val="0073554C"/>
    <w:rsid w:val="00735879"/>
    <w:rsid w:val="00735CAE"/>
    <w:rsid w:val="00735EA3"/>
    <w:rsid w:val="00736064"/>
    <w:rsid w:val="00736DE9"/>
    <w:rsid w:val="00737C9F"/>
    <w:rsid w:val="00742356"/>
    <w:rsid w:val="00743E0A"/>
    <w:rsid w:val="00744282"/>
    <w:rsid w:val="007443C8"/>
    <w:rsid w:val="00746308"/>
    <w:rsid w:val="00746762"/>
    <w:rsid w:val="00746A9A"/>
    <w:rsid w:val="007479FC"/>
    <w:rsid w:val="00747CBF"/>
    <w:rsid w:val="00750F3C"/>
    <w:rsid w:val="007511F5"/>
    <w:rsid w:val="0075271D"/>
    <w:rsid w:val="007529FE"/>
    <w:rsid w:val="00752A14"/>
    <w:rsid w:val="007530A3"/>
    <w:rsid w:val="007537CC"/>
    <w:rsid w:val="0075449D"/>
    <w:rsid w:val="007552E8"/>
    <w:rsid w:val="00763392"/>
    <w:rsid w:val="0076355A"/>
    <w:rsid w:val="00763850"/>
    <w:rsid w:val="0076417E"/>
    <w:rsid w:val="00765891"/>
    <w:rsid w:val="00766357"/>
    <w:rsid w:val="00766684"/>
    <w:rsid w:val="007707AB"/>
    <w:rsid w:val="007708A9"/>
    <w:rsid w:val="00772E5B"/>
    <w:rsid w:val="00773327"/>
    <w:rsid w:val="007752B4"/>
    <w:rsid w:val="00775ACA"/>
    <w:rsid w:val="007762AD"/>
    <w:rsid w:val="00776773"/>
    <w:rsid w:val="00776DF6"/>
    <w:rsid w:val="00776F0B"/>
    <w:rsid w:val="00776F54"/>
    <w:rsid w:val="00777489"/>
    <w:rsid w:val="00777E4A"/>
    <w:rsid w:val="0078074D"/>
    <w:rsid w:val="007831FC"/>
    <w:rsid w:val="00783D4E"/>
    <w:rsid w:val="0078643D"/>
    <w:rsid w:val="0078658F"/>
    <w:rsid w:val="007865EF"/>
    <w:rsid w:val="0078687F"/>
    <w:rsid w:val="00790F13"/>
    <w:rsid w:val="0079240D"/>
    <w:rsid w:val="00792BDA"/>
    <w:rsid w:val="0079515C"/>
    <w:rsid w:val="00795454"/>
    <w:rsid w:val="007962EE"/>
    <w:rsid w:val="00797323"/>
    <w:rsid w:val="007A2EED"/>
    <w:rsid w:val="007A4D70"/>
    <w:rsid w:val="007A7989"/>
    <w:rsid w:val="007A7B60"/>
    <w:rsid w:val="007A7D60"/>
    <w:rsid w:val="007B2611"/>
    <w:rsid w:val="007B34BB"/>
    <w:rsid w:val="007B3E0A"/>
    <w:rsid w:val="007B3E53"/>
    <w:rsid w:val="007B4FC4"/>
    <w:rsid w:val="007B5787"/>
    <w:rsid w:val="007C091F"/>
    <w:rsid w:val="007C2755"/>
    <w:rsid w:val="007C287C"/>
    <w:rsid w:val="007C2BB3"/>
    <w:rsid w:val="007C334C"/>
    <w:rsid w:val="007C4336"/>
    <w:rsid w:val="007C7C1F"/>
    <w:rsid w:val="007D0EEF"/>
    <w:rsid w:val="007D144C"/>
    <w:rsid w:val="007D1486"/>
    <w:rsid w:val="007D1644"/>
    <w:rsid w:val="007D295C"/>
    <w:rsid w:val="007D4E89"/>
    <w:rsid w:val="007D53C9"/>
    <w:rsid w:val="007D5663"/>
    <w:rsid w:val="007D5953"/>
    <w:rsid w:val="007D6C29"/>
    <w:rsid w:val="007E006E"/>
    <w:rsid w:val="007E04A9"/>
    <w:rsid w:val="007E0E57"/>
    <w:rsid w:val="007E19BF"/>
    <w:rsid w:val="007E1A39"/>
    <w:rsid w:val="007E1C34"/>
    <w:rsid w:val="007E223F"/>
    <w:rsid w:val="007E3730"/>
    <w:rsid w:val="007E3A84"/>
    <w:rsid w:val="007E7076"/>
    <w:rsid w:val="007F0341"/>
    <w:rsid w:val="007F28FF"/>
    <w:rsid w:val="007F365B"/>
    <w:rsid w:val="007F37F6"/>
    <w:rsid w:val="007F380C"/>
    <w:rsid w:val="007F4286"/>
    <w:rsid w:val="007F50F2"/>
    <w:rsid w:val="007F5341"/>
    <w:rsid w:val="007F5DEF"/>
    <w:rsid w:val="007F68BB"/>
    <w:rsid w:val="007F7398"/>
    <w:rsid w:val="007F7AA6"/>
    <w:rsid w:val="00801F04"/>
    <w:rsid w:val="00804DC9"/>
    <w:rsid w:val="008068C1"/>
    <w:rsid w:val="008103AB"/>
    <w:rsid w:val="00810519"/>
    <w:rsid w:val="00810A65"/>
    <w:rsid w:val="00812B6D"/>
    <w:rsid w:val="00812BD9"/>
    <w:rsid w:val="00812FAC"/>
    <w:rsid w:val="00813034"/>
    <w:rsid w:val="00813DB9"/>
    <w:rsid w:val="00815E02"/>
    <w:rsid w:val="0081663F"/>
    <w:rsid w:val="00820846"/>
    <w:rsid w:val="00820DE9"/>
    <w:rsid w:val="00821417"/>
    <w:rsid w:val="0082142B"/>
    <w:rsid w:val="0082246C"/>
    <w:rsid w:val="00823624"/>
    <w:rsid w:val="008244A7"/>
    <w:rsid w:val="00824BD0"/>
    <w:rsid w:val="00824E2F"/>
    <w:rsid w:val="00825315"/>
    <w:rsid w:val="008368A9"/>
    <w:rsid w:val="00837E47"/>
    <w:rsid w:val="00840946"/>
    <w:rsid w:val="0084265E"/>
    <w:rsid w:val="00842F35"/>
    <w:rsid w:val="00844CBD"/>
    <w:rsid w:val="0084716E"/>
    <w:rsid w:val="00847735"/>
    <w:rsid w:val="008500F8"/>
    <w:rsid w:val="00850AED"/>
    <w:rsid w:val="00851013"/>
    <w:rsid w:val="008518C8"/>
    <w:rsid w:val="008518FE"/>
    <w:rsid w:val="00852522"/>
    <w:rsid w:val="00853DF8"/>
    <w:rsid w:val="00854025"/>
    <w:rsid w:val="0085451C"/>
    <w:rsid w:val="00855178"/>
    <w:rsid w:val="00855262"/>
    <w:rsid w:val="008560BF"/>
    <w:rsid w:val="0085647D"/>
    <w:rsid w:val="0085659C"/>
    <w:rsid w:val="008569A6"/>
    <w:rsid w:val="00856CD7"/>
    <w:rsid w:val="0086061F"/>
    <w:rsid w:val="00861738"/>
    <w:rsid w:val="00864212"/>
    <w:rsid w:val="008654BE"/>
    <w:rsid w:val="00870D7F"/>
    <w:rsid w:val="00872026"/>
    <w:rsid w:val="00872B88"/>
    <w:rsid w:val="00872FA7"/>
    <w:rsid w:val="00875420"/>
    <w:rsid w:val="00875607"/>
    <w:rsid w:val="0087628E"/>
    <w:rsid w:val="00876539"/>
    <w:rsid w:val="0087792E"/>
    <w:rsid w:val="008811E4"/>
    <w:rsid w:val="0088190F"/>
    <w:rsid w:val="00882FA1"/>
    <w:rsid w:val="00883EAF"/>
    <w:rsid w:val="00885258"/>
    <w:rsid w:val="008867B8"/>
    <w:rsid w:val="008871DB"/>
    <w:rsid w:val="00887B27"/>
    <w:rsid w:val="00891DA9"/>
    <w:rsid w:val="0089275D"/>
    <w:rsid w:val="00893B76"/>
    <w:rsid w:val="008943A8"/>
    <w:rsid w:val="008A0966"/>
    <w:rsid w:val="008A11EA"/>
    <w:rsid w:val="008A17F1"/>
    <w:rsid w:val="008A1ADA"/>
    <w:rsid w:val="008A30C3"/>
    <w:rsid w:val="008A37D6"/>
    <w:rsid w:val="008A3C23"/>
    <w:rsid w:val="008A5141"/>
    <w:rsid w:val="008A608F"/>
    <w:rsid w:val="008B0352"/>
    <w:rsid w:val="008B0597"/>
    <w:rsid w:val="008B095E"/>
    <w:rsid w:val="008B4C3E"/>
    <w:rsid w:val="008B69FB"/>
    <w:rsid w:val="008B7FBC"/>
    <w:rsid w:val="008C2DE8"/>
    <w:rsid w:val="008C3EDC"/>
    <w:rsid w:val="008C49CC"/>
    <w:rsid w:val="008D1374"/>
    <w:rsid w:val="008D44C2"/>
    <w:rsid w:val="008D572C"/>
    <w:rsid w:val="008D67F3"/>
    <w:rsid w:val="008D680A"/>
    <w:rsid w:val="008D69E9"/>
    <w:rsid w:val="008D740E"/>
    <w:rsid w:val="008E0645"/>
    <w:rsid w:val="008E10D9"/>
    <w:rsid w:val="008E30B8"/>
    <w:rsid w:val="008E30ED"/>
    <w:rsid w:val="008E4D98"/>
    <w:rsid w:val="008E6895"/>
    <w:rsid w:val="008E6B05"/>
    <w:rsid w:val="008F01E1"/>
    <w:rsid w:val="008F1B3B"/>
    <w:rsid w:val="008F254D"/>
    <w:rsid w:val="008F594A"/>
    <w:rsid w:val="00901E79"/>
    <w:rsid w:val="009043D0"/>
    <w:rsid w:val="0090447E"/>
    <w:rsid w:val="009045F5"/>
    <w:rsid w:val="00904C7E"/>
    <w:rsid w:val="00904ECB"/>
    <w:rsid w:val="00905F86"/>
    <w:rsid w:val="00906302"/>
    <w:rsid w:val="00907C00"/>
    <w:rsid w:val="0091035B"/>
    <w:rsid w:val="009123E8"/>
    <w:rsid w:val="009127BB"/>
    <w:rsid w:val="0091642B"/>
    <w:rsid w:val="00916B92"/>
    <w:rsid w:val="00917DD8"/>
    <w:rsid w:val="009217C8"/>
    <w:rsid w:val="009235B6"/>
    <w:rsid w:val="009244A8"/>
    <w:rsid w:val="009259C7"/>
    <w:rsid w:val="00925B29"/>
    <w:rsid w:val="00926103"/>
    <w:rsid w:val="009316B7"/>
    <w:rsid w:val="00931988"/>
    <w:rsid w:val="00932B48"/>
    <w:rsid w:val="009332A8"/>
    <w:rsid w:val="009356A1"/>
    <w:rsid w:val="009411ED"/>
    <w:rsid w:val="00941B75"/>
    <w:rsid w:val="00942F43"/>
    <w:rsid w:val="00943312"/>
    <w:rsid w:val="00944303"/>
    <w:rsid w:val="009443BE"/>
    <w:rsid w:val="00944847"/>
    <w:rsid w:val="00946C6C"/>
    <w:rsid w:val="00946E50"/>
    <w:rsid w:val="0094783B"/>
    <w:rsid w:val="009479E5"/>
    <w:rsid w:val="00954D72"/>
    <w:rsid w:val="00956F79"/>
    <w:rsid w:val="009636DB"/>
    <w:rsid w:val="009637CC"/>
    <w:rsid w:val="00963CA1"/>
    <w:rsid w:val="00964F2B"/>
    <w:rsid w:val="00966DEA"/>
    <w:rsid w:val="00967ADC"/>
    <w:rsid w:val="00967CBE"/>
    <w:rsid w:val="00972B83"/>
    <w:rsid w:val="00973168"/>
    <w:rsid w:val="009754BE"/>
    <w:rsid w:val="00983064"/>
    <w:rsid w:val="0098358B"/>
    <w:rsid w:val="00984F40"/>
    <w:rsid w:val="00985974"/>
    <w:rsid w:val="00985A3E"/>
    <w:rsid w:val="00986AE4"/>
    <w:rsid w:val="00987552"/>
    <w:rsid w:val="00987769"/>
    <w:rsid w:val="00987939"/>
    <w:rsid w:val="009920DA"/>
    <w:rsid w:val="0099515A"/>
    <w:rsid w:val="00995806"/>
    <w:rsid w:val="00996BFF"/>
    <w:rsid w:val="009979D6"/>
    <w:rsid w:val="00997D3B"/>
    <w:rsid w:val="009A15AA"/>
    <w:rsid w:val="009A1F6E"/>
    <w:rsid w:val="009A23D2"/>
    <w:rsid w:val="009A29F0"/>
    <w:rsid w:val="009A2E23"/>
    <w:rsid w:val="009A3F89"/>
    <w:rsid w:val="009A45D2"/>
    <w:rsid w:val="009A4802"/>
    <w:rsid w:val="009A598A"/>
    <w:rsid w:val="009A6191"/>
    <w:rsid w:val="009A78DB"/>
    <w:rsid w:val="009B219A"/>
    <w:rsid w:val="009B6DE1"/>
    <w:rsid w:val="009B707E"/>
    <w:rsid w:val="009B7F7E"/>
    <w:rsid w:val="009C120D"/>
    <w:rsid w:val="009C17AB"/>
    <w:rsid w:val="009C1CE0"/>
    <w:rsid w:val="009C1D0B"/>
    <w:rsid w:val="009C2BF4"/>
    <w:rsid w:val="009C3278"/>
    <w:rsid w:val="009C3FD9"/>
    <w:rsid w:val="009C4D82"/>
    <w:rsid w:val="009C7D17"/>
    <w:rsid w:val="009D0D9C"/>
    <w:rsid w:val="009D25D8"/>
    <w:rsid w:val="009D2779"/>
    <w:rsid w:val="009D29B9"/>
    <w:rsid w:val="009D2FF1"/>
    <w:rsid w:val="009D3CC1"/>
    <w:rsid w:val="009D452D"/>
    <w:rsid w:val="009D607D"/>
    <w:rsid w:val="009D6B71"/>
    <w:rsid w:val="009E11BD"/>
    <w:rsid w:val="009E190C"/>
    <w:rsid w:val="009E2CD0"/>
    <w:rsid w:val="009E30EF"/>
    <w:rsid w:val="009E3E67"/>
    <w:rsid w:val="009E484E"/>
    <w:rsid w:val="009E485C"/>
    <w:rsid w:val="009E50C7"/>
    <w:rsid w:val="009E52D0"/>
    <w:rsid w:val="009E5B13"/>
    <w:rsid w:val="009E6342"/>
    <w:rsid w:val="009E6A61"/>
    <w:rsid w:val="009F1684"/>
    <w:rsid w:val="009F17C7"/>
    <w:rsid w:val="009F1A86"/>
    <w:rsid w:val="009F37D9"/>
    <w:rsid w:val="009F3BE3"/>
    <w:rsid w:val="009F40FB"/>
    <w:rsid w:val="009F4B45"/>
    <w:rsid w:val="009F5264"/>
    <w:rsid w:val="009F6744"/>
    <w:rsid w:val="009F6821"/>
    <w:rsid w:val="009F73BA"/>
    <w:rsid w:val="00A00BE8"/>
    <w:rsid w:val="00A01E17"/>
    <w:rsid w:val="00A064B9"/>
    <w:rsid w:val="00A07E4A"/>
    <w:rsid w:val="00A1079D"/>
    <w:rsid w:val="00A11821"/>
    <w:rsid w:val="00A12FA8"/>
    <w:rsid w:val="00A13EA8"/>
    <w:rsid w:val="00A146C5"/>
    <w:rsid w:val="00A1473D"/>
    <w:rsid w:val="00A14ED7"/>
    <w:rsid w:val="00A161D2"/>
    <w:rsid w:val="00A16F57"/>
    <w:rsid w:val="00A20776"/>
    <w:rsid w:val="00A20F5E"/>
    <w:rsid w:val="00A21018"/>
    <w:rsid w:val="00A21154"/>
    <w:rsid w:val="00A2262C"/>
    <w:rsid w:val="00A22FCB"/>
    <w:rsid w:val="00A237EE"/>
    <w:rsid w:val="00A25B3B"/>
    <w:rsid w:val="00A272E9"/>
    <w:rsid w:val="00A321AA"/>
    <w:rsid w:val="00A333A5"/>
    <w:rsid w:val="00A3420A"/>
    <w:rsid w:val="00A36E30"/>
    <w:rsid w:val="00A40127"/>
    <w:rsid w:val="00A409F6"/>
    <w:rsid w:val="00A42409"/>
    <w:rsid w:val="00A43BFC"/>
    <w:rsid w:val="00A44078"/>
    <w:rsid w:val="00A465C9"/>
    <w:rsid w:val="00A472F1"/>
    <w:rsid w:val="00A47E61"/>
    <w:rsid w:val="00A47F44"/>
    <w:rsid w:val="00A5237D"/>
    <w:rsid w:val="00A530E5"/>
    <w:rsid w:val="00A54060"/>
    <w:rsid w:val="00A5527C"/>
    <w:rsid w:val="00A554A3"/>
    <w:rsid w:val="00A56F14"/>
    <w:rsid w:val="00A57C7D"/>
    <w:rsid w:val="00A61C82"/>
    <w:rsid w:val="00A635A3"/>
    <w:rsid w:val="00A64DD0"/>
    <w:rsid w:val="00A65268"/>
    <w:rsid w:val="00A65AF6"/>
    <w:rsid w:val="00A71658"/>
    <w:rsid w:val="00A720BE"/>
    <w:rsid w:val="00A7252F"/>
    <w:rsid w:val="00A72AFE"/>
    <w:rsid w:val="00A758EA"/>
    <w:rsid w:val="00A76B0E"/>
    <w:rsid w:val="00A77109"/>
    <w:rsid w:val="00A77C0D"/>
    <w:rsid w:val="00A77D49"/>
    <w:rsid w:val="00A77F51"/>
    <w:rsid w:val="00A80D0B"/>
    <w:rsid w:val="00A80E24"/>
    <w:rsid w:val="00A83D50"/>
    <w:rsid w:val="00A84D76"/>
    <w:rsid w:val="00A86D35"/>
    <w:rsid w:val="00A902B6"/>
    <w:rsid w:val="00A91937"/>
    <w:rsid w:val="00A93BC6"/>
    <w:rsid w:val="00A9434E"/>
    <w:rsid w:val="00A95017"/>
    <w:rsid w:val="00A95C50"/>
    <w:rsid w:val="00A972FD"/>
    <w:rsid w:val="00AA08EC"/>
    <w:rsid w:val="00AA0B41"/>
    <w:rsid w:val="00AA4E05"/>
    <w:rsid w:val="00AA597A"/>
    <w:rsid w:val="00AA6521"/>
    <w:rsid w:val="00AA7ECB"/>
    <w:rsid w:val="00AB2610"/>
    <w:rsid w:val="00AB2A4E"/>
    <w:rsid w:val="00AB2BB0"/>
    <w:rsid w:val="00AB4AF1"/>
    <w:rsid w:val="00AB57A6"/>
    <w:rsid w:val="00AB5DF8"/>
    <w:rsid w:val="00AB6B31"/>
    <w:rsid w:val="00AB79A6"/>
    <w:rsid w:val="00AC003A"/>
    <w:rsid w:val="00AC0543"/>
    <w:rsid w:val="00AC0D63"/>
    <w:rsid w:val="00AC1E99"/>
    <w:rsid w:val="00AC27CD"/>
    <w:rsid w:val="00AC298B"/>
    <w:rsid w:val="00AC3CBD"/>
    <w:rsid w:val="00AC4850"/>
    <w:rsid w:val="00AC5DC4"/>
    <w:rsid w:val="00AC6257"/>
    <w:rsid w:val="00AC6CB6"/>
    <w:rsid w:val="00AD02EB"/>
    <w:rsid w:val="00AD29FF"/>
    <w:rsid w:val="00AD48D6"/>
    <w:rsid w:val="00AD6F31"/>
    <w:rsid w:val="00AE1117"/>
    <w:rsid w:val="00AE1644"/>
    <w:rsid w:val="00AE184D"/>
    <w:rsid w:val="00AE301F"/>
    <w:rsid w:val="00AE6764"/>
    <w:rsid w:val="00AE6C55"/>
    <w:rsid w:val="00AE7DF7"/>
    <w:rsid w:val="00AF095E"/>
    <w:rsid w:val="00AF0C0F"/>
    <w:rsid w:val="00AF1492"/>
    <w:rsid w:val="00AF191F"/>
    <w:rsid w:val="00AF1EA5"/>
    <w:rsid w:val="00AF2C2A"/>
    <w:rsid w:val="00AF34D6"/>
    <w:rsid w:val="00B01685"/>
    <w:rsid w:val="00B032FD"/>
    <w:rsid w:val="00B034B5"/>
    <w:rsid w:val="00B04A66"/>
    <w:rsid w:val="00B0568E"/>
    <w:rsid w:val="00B05E3D"/>
    <w:rsid w:val="00B06997"/>
    <w:rsid w:val="00B0734F"/>
    <w:rsid w:val="00B10782"/>
    <w:rsid w:val="00B108B4"/>
    <w:rsid w:val="00B11BA7"/>
    <w:rsid w:val="00B13087"/>
    <w:rsid w:val="00B1381D"/>
    <w:rsid w:val="00B16375"/>
    <w:rsid w:val="00B169F0"/>
    <w:rsid w:val="00B16DB5"/>
    <w:rsid w:val="00B2047E"/>
    <w:rsid w:val="00B207AA"/>
    <w:rsid w:val="00B22A87"/>
    <w:rsid w:val="00B22F10"/>
    <w:rsid w:val="00B23C8F"/>
    <w:rsid w:val="00B23E8D"/>
    <w:rsid w:val="00B25031"/>
    <w:rsid w:val="00B271F0"/>
    <w:rsid w:val="00B3075C"/>
    <w:rsid w:val="00B30DDE"/>
    <w:rsid w:val="00B31755"/>
    <w:rsid w:val="00B32140"/>
    <w:rsid w:val="00B35C2F"/>
    <w:rsid w:val="00B3769F"/>
    <w:rsid w:val="00B41753"/>
    <w:rsid w:val="00B422B7"/>
    <w:rsid w:val="00B443D2"/>
    <w:rsid w:val="00B447E3"/>
    <w:rsid w:val="00B447FF"/>
    <w:rsid w:val="00B45746"/>
    <w:rsid w:val="00B45F21"/>
    <w:rsid w:val="00B4630C"/>
    <w:rsid w:val="00B46BB3"/>
    <w:rsid w:val="00B47B59"/>
    <w:rsid w:val="00B50095"/>
    <w:rsid w:val="00B50801"/>
    <w:rsid w:val="00B52889"/>
    <w:rsid w:val="00B528E4"/>
    <w:rsid w:val="00B5294E"/>
    <w:rsid w:val="00B52C05"/>
    <w:rsid w:val="00B53F81"/>
    <w:rsid w:val="00B55A2A"/>
    <w:rsid w:val="00B561B2"/>
    <w:rsid w:val="00B56C2B"/>
    <w:rsid w:val="00B601B6"/>
    <w:rsid w:val="00B602C3"/>
    <w:rsid w:val="00B60CFB"/>
    <w:rsid w:val="00B6184D"/>
    <w:rsid w:val="00B61E70"/>
    <w:rsid w:val="00B61EEF"/>
    <w:rsid w:val="00B64A75"/>
    <w:rsid w:val="00B64CA5"/>
    <w:rsid w:val="00B6585C"/>
    <w:rsid w:val="00B65B21"/>
    <w:rsid w:val="00B65B5B"/>
    <w:rsid w:val="00B65BD3"/>
    <w:rsid w:val="00B66A6D"/>
    <w:rsid w:val="00B66D0E"/>
    <w:rsid w:val="00B671BF"/>
    <w:rsid w:val="00B70469"/>
    <w:rsid w:val="00B706DE"/>
    <w:rsid w:val="00B70B99"/>
    <w:rsid w:val="00B72736"/>
    <w:rsid w:val="00B72DD8"/>
    <w:rsid w:val="00B72E09"/>
    <w:rsid w:val="00B74884"/>
    <w:rsid w:val="00B755E0"/>
    <w:rsid w:val="00B7576B"/>
    <w:rsid w:val="00B75C97"/>
    <w:rsid w:val="00B80D75"/>
    <w:rsid w:val="00B81B5A"/>
    <w:rsid w:val="00B83C4D"/>
    <w:rsid w:val="00B84939"/>
    <w:rsid w:val="00B85626"/>
    <w:rsid w:val="00B86991"/>
    <w:rsid w:val="00B86E3D"/>
    <w:rsid w:val="00B870EA"/>
    <w:rsid w:val="00B914B2"/>
    <w:rsid w:val="00B9484E"/>
    <w:rsid w:val="00B95658"/>
    <w:rsid w:val="00B95BAA"/>
    <w:rsid w:val="00B963AA"/>
    <w:rsid w:val="00BA166E"/>
    <w:rsid w:val="00BA276E"/>
    <w:rsid w:val="00BA2F56"/>
    <w:rsid w:val="00BA3702"/>
    <w:rsid w:val="00BA42A3"/>
    <w:rsid w:val="00BA641E"/>
    <w:rsid w:val="00BA6C1A"/>
    <w:rsid w:val="00BA7D43"/>
    <w:rsid w:val="00BA7FE8"/>
    <w:rsid w:val="00BB250E"/>
    <w:rsid w:val="00BB40DA"/>
    <w:rsid w:val="00BB7068"/>
    <w:rsid w:val="00BC0A81"/>
    <w:rsid w:val="00BC25AA"/>
    <w:rsid w:val="00BC3203"/>
    <w:rsid w:val="00BC51F7"/>
    <w:rsid w:val="00BC789C"/>
    <w:rsid w:val="00BD3059"/>
    <w:rsid w:val="00BD422C"/>
    <w:rsid w:val="00BD527B"/>
    <w:rsid w:val="00BD55E7"/>
    <w:rsid w:val="00BD5859"/>
    <w:rsid w:val="00BD5DC8"/>
    <w:rsid w:val="00BD7A16"/>
    <w:rsid w:val="00BE144C"/>
    <w:rsid w:val="00BE1D08"/>
    <w:rsid w:val="00BE1FE6"/>
    <w:rsid w:val="00BE386A"/>
    <w:rsid w:val="00BE3F45"/>
    <w:rsid w:val="00BE6753"/>
    <w:rsid w:val="00BF0198"/>
    <w:rsid w:val="00BF0C69"/>
    <w:rsid w:val="00BF19DA"/>
    <w:rsid w:val="00BF2E62"/>
    <w:rsid w:val="00BF311D"/>
    <w:rsid w:val="00BF522A"/>
    <w:rsid w:val="00BF54F7"/>
    <w:rsid w:val="00BF629B"/>
    <w:rsid w:val="00BF655C"/>
    <w:rsid w:val="00BF6900"/>
    <w:rsid w:val="00BF746A"/>
    <w:rsid w:val="00BF7730"/>
    <w:rsid w:val="00BF7D5E"/>
    <w:rsid w:val="00C00F4B"/>
    <w:rsid w:val="00C018A8"/>
    <w:rsid w:val="00C04A43"/>
    <w:rsid w:val="00C05B40"/>
    <w:rsid w:val="00C06310"/>
    <w:rsid w:val="00C075EF"/>
    <w:rsid w:val="00C07C93"/>
    <w:rsid w:val="00C11E83"/>
    <w:rsid w:val="00C12AB3"/>
    <w:rsid w:val="00C12D65"/>
    <w:rsid w:val="00C12DC1"/>
    <w:rsid w:val="00C13755"/>
    <w:rsid w:val="00C147F1"/>
    <w:rsid w:val="00C1791D"/>
    <w:rsid w:val="00C21E4F"/>
    <w:rsid w:val="00C23385"/>
    <w:rsid w:val="00C2366A"/>
    <w:rsid w:val="00C2378A"/>
    <w:rsid w:val="00C23BE9"/>
    <w:rsid w:val="00C25A8A"/>
    <w:rsid w:val="00C261E6"/>
    <w:rsid w:val="00C30BFD"/>
    <w:rsid w:val="00C33D57"/>
    <w:rsid w:val="00C36350"/>
    <w:rsid w:val="00C378A1"/>
    <w:rsid w:val="00C37E3B"/>
    <w:rsid w:val="00C40A55"/>
    <w:rsid w:val="00C41069"/>
    <w:rsid w:val="00C41BA0"/>
    <w:rsid w:val="00C41E13"/>
    <w:rsid w:val="00C4270F"/>
    <w:rsid w:val="00C42934"/>
    <w:rsid w:val="00C42B43"/>
    <w:rsid w:val="00C432EF"/>
    <w:rsid w:val="00C4599D"/>
    <w:rsid w:val="00C47FA7"/>
    <w:rsid w:val="00C53794"/>
    <w:rsid w:val="00C538A2"/>
    <w:rsid w:val="00C57CDA"/>
    <w:rsid w:val="00C600F3"/>
    <w:rsid w:val="00C614CE"/>
    <w:rsid w:val="00C621D6"/>
    <w:rsid w:val="00C62724"/>
    <w:rsid w:val="00C63696"/>
    <w:rsid w:val="00C6721E"/>
    <w:rsid w:val="00C675C3"/>
    <w:rsid w:val="00C71A0C"/>
    <w:rsid w:val="00C73ADB"/>
    <w:rsid w:val="00C75907"/>
    <w:rsid w:val="00C76E26"/>
    <w:rsid w:val="00C76FC8"/>
    <w:rsid w:val="00C77E90"/>
    <w:rsid w:val="00C802E6"/>
    <w:rsid w:val="00C81791"/>
    <w:rsid w:val="00C81CE4"/>
    <w:rsid w:val="00C82D86"/>
    <w:rsid w:val="00C835B9"/>
    <w:rsid w:val="00C84F35"/>
    <w:rsid w:val="00C8554D"/>
    <w:rsid w:val="00C86708"/>
    <w:rsid w:val="00C90737"/>
    <w:rsid w:val="00C907C9"/>
    <w:rsid w:val="00C91901"/>
    <w:rsid w:val="00C91B6D"/>
    <w:rsid w:val="00C92718"/>
    <w:rsid w:val="00C947DB"/>
    <w:rsid w:val="00C94D73"/>
    <w:rsid w:val="00C94F0B"/>
    <w:rsid w:val="00C974A5"/>
    <w:rsid w:val="00C97CF9"/>
    <w:rsid w:val="00CA0AEE"/>
    <w:rsid w:val="00CA23D6"/>
    <w:rsid w:val="00CA2A20"/>
    <w:rsid w:val="00CA32AB"/>
    <w:rsid w:val="00CA3583"/>
    <w:rsid w:val="00CA4941"/>
    <w:rsid w:val="00CA4D65"/>
    <w:rsid w:val="00CA5ADD"/>
    <w:rsid w:val="00CA7816"/>
    <w:rsid w:val="00CB0528"/>
    <w:rsid w:val="00CB1B74"/>
    <w:rsid w:val="00CB3834"/>
    <w:rsid w:val="00CB4B8D"/>
    <w:rsid w:val="00CB5CC6"/>
    <w:rsid w:val="00CB6397"/>
    <w:rsid w:val="00CB76A6"/>
    <w:rsid w:val="00CC0DDA"/>
    <w:rsid w:val="00CC2028"/>
    <w:rsid w:val="00CC3684"/>
    <w:rsid w:val="00CC441E"/>
    <w:rsid w:val="00CC4B6E"/>
    <w:rsid w:val="00CC62E0"/>
    <w:rsid w:val="00CC7A38"/>
    <w:rsid w:val="00CD0A63"/>
    <w:rsid w:val="00CD1AA9"/>
    <w:rsid w:val="00CD2527"/>
    <w:rsid w:val="00CD3122"/>
    <w:rsid w:val="00CD3826"/>
    <w:rsid w:val="00CD684F"/>
    <w:rsid w:val="00CD7DB4"/>
    <w:rsid w:val="00CE017A"/>
    <w:rsid w:val="00CE13B4"/>
    <w:rsid w:val="00CE1C60"/>
    <w:rsid w:val="00CE2E58"/>
    <w:rsid w:val="00CE551C"/>
    <w:rsid w:val="00CE5D5E"/>
    <w:rsid w:val="00CE60F8"/>
    <w:rsid w:val="00CE7A8C"/>
    <w:rsid w:val="00CF03EF"/>
    <w:rsid w:val="00CF0491"/>
    <w:rsid w:val="00CF0CA5"/>
    <w:rsid w:val="00CF26E6"/>
    <w:rsid w:val="00CF346E"/>
    <w:rsid w:val="00CF6CD3"/>
    <w:rsid w:val="00D000FE"/>
    <w:rsid w:val="00D0081A"/>
    <w:rsid w:val="00D01F12"/>
    <w:rsid w:val="00D02026"/>
    <w:rsid w:val="00D02D89"/>
    <w:rsid w:val="00D03ADA"/>
    <w:rsid w:val="00D06623"/>
    <w:rsid w:val="00D109D1"/>
    <w:rsid w:val="00D10D55"/>
    <w:rsid w:val="00D14C6B"/>
    <w:rsid w:val="00D14D80"/>
    <w:rsid w:val="00D15AFF"/>
    <w:rsid w:val="00D16131"/>
    <w:rsid w:val="00D16353"/>
    <w:rsid w:val="00D166C5"/>
    <w:rsid w:val="00D1733B"/>
    <w:rsid w:val="00D20061"/>
    <w:rsid w:val="00D2121A"/>
    <w:rsid w:val="00D22B5B"/>
    <w:rsid w:val="00D26534"/>
    <w:rsid w:val="00D269E8"/>
    <w:rsid w:val="00D27B8F"/>
    <w:rsid w:val="00D310AD"/>
    <w:rsid w:val="00D33352"/>
    <w:rsid w:val="00D42555"/>
    <w:rsid w:val="00D43C0F"/>
    <w:rsid w:val="00D445DB"/>
    <w:rsid w:val="00D456DF"/>
    <w:rsid w:val="00D45AF8"/>
    <w:rsid w:val="00D462B7"/>
    <w:rsid w:val="00D46F35"/>
    <w:rsid w:val="00D47399"/>
    <w:rsid w:val="00D50DEB"/>
    <w:rsid w:val="00D50E78"/>
    <w:rsid w:val="00D5536F"/>
    <w:rsid w:val="00D55CC1"/>
    <w:rsid w:val="00D56935"/>
    <w:rsid w:val="00D57352"/>
    <w:rsid w:val="00D57664"/>
    <w:rsid w:val="00D576F4"/>
    <w:rsid w:val="00D61CF5"/>
    <w:rsid w:val="00D63171"/>
    <w:rsid w:val="00D65E07"/>
    <w:rsid w:val="00D7072D"/>
    <w:rsid w:val="00D71053"/>
    <w:rsid w:val="00D716BA"/>
    <w:rsid w:val="00D758C6"/>
    <w:rsid w:val="00D75EE8"/>
    <w:rsid w:val="00D7612F"/>
    <w:rsid w:val="00D77A31"/>
    <w:rsid w:val="00D8025D"/>
    <w:rsid w:val="00D804C2"/>
    <w:rsid w:val="00D8270C"/>
    <w:rsid w:val="00D82D2E"/>
    <w:rsid w:val="00D83E7D"/>
    <w:rsid w:val="00D90C10"/>
    <w:rsid w:val="00D91549"/>
    <w:rsid w:val="00D92313"/>
    <w:rsid w:val="00D929FD"/>
    <w:rsid w:val="00D92E31"/>
    <w:rsid w:val="00D92E96"/>
    <w:rsid w:val="00D94430"/>
    <w:rsid w:val="00D94ECC"/>
    <w:rsid w:val="00D9632E"/>
    <w:rsid w:val="00D975A8"/>
    <w:rsid w:val="00DA06FC"/>
    <w:rsid w:val="00DA07C3"/>
    <w:rsid w:val="00DA0FEA"/>
    <w:rsid w:val="00DA258C"/>
    <w:rsid w:val="00DA2ACD"/>
    <w:rsid w:val="00DA30B3"/>
    <w:rsid w:val="00DA367E"/>
    <w:rsid w:val="00DA3835"/>
    <w:rsid w:val="00DA4345"/>
    <w:rsid w:val="00DA4BE4"/>
    <w:rsid w:val="00DA5812"/>
    <w:rsid w:val="00DA632A"/>
    <w:rsid w:val="00DB1DDF"/>
    <w:rsid w:val="00DB238E"/>
    <w:rsid w:val="00DB2683"/>
    <w:rsid w:val="00DB2924"/>
    <w:rsid w:val="00DB34B8"/>
    <w:rsid w:val="00DB4120"/>
    <w:rsid w:val="00DB61F7"/>
    <w:rsid w:val="00DB6311"/>
    <w:rsid w:val="00DC0726"/>
    <w:rsid w:val="00DC1067"/>
    <w:rsid w:val="00DC1473"/>
    <w:rsid w:val="00DC245C"/>
    <w:rsid w:val="00DC4EED"/>
    <w:rsid w:val="00DC6179"/>
    <w:rsid w:val="00DC6C02"/>
    <w:rsid w:val="00DD182D"/>
    <w:rsid w:val="00DD51E1"/>
    <w:rsid w:val="00DD5CF5"/>
    <w:rsid w:val="00DD6FBB"/>
    <w:rsid w:val="00DE07FA"/>
    <w:rsid w:val="00DE1127"/>
    <w:rsid w:val="00DE1A66"/>
    <w:rsid w:val="00DE20DB"/>
    <w:rsid w:val="00DE33E9"/>
    <w:rsid w:val="00DE4CFC"/>
    <w:rsid w:val="00DE6965"/>
    <w:rsid w:val="00DE7426"/>
    <w:rsid w:val="00DF0197"/>
    <w:rsid w:val="00DF0783"/>
    <w:rsid w:val="00DF1FF9"/>
    <w:rsid w:val="00DF2DDE"/>
    <w:rsid w:val="00DF468B"/>
    <w:rsid w:val="00DF4B99"/>
    <w:rsid w:val="00DF4EBC"/>
    <w:rsid w:val="00DF55CF"/>
    <w:rsid w:val="00DF56C8"/>
    <w:rsid w:val="00DF6C91"/>
    <w:rsid w:val="00DF743C"/>
    <w:rsid w:val="00DF77C8"/>
    <w:rsid w:val="00DF7F26"/>
    <w:rsid w:val="00E003A9"/>
    <w:rsid w:val="00E01667"/>
    <w:rsid w:val="00E01A8B"/>
    <w:rsid w:val="00E04533"/>
    <w:rsid w:val="00E050F9"/>
    <w:rsid w:val="00E05CF0"/>
    <w:rsid w:val="00E061D4"/>
    <w:rsid w:val="00E06C7C"/>
    <w:rsid w:val="00E10910"/>
    <w:rsid w:val="00E11DEE"/>
    <w:rsid w:val="00E12361"/>
    <w:rsid w:val="00E12AE8"/>
    <w:rsid w:val="00E13847"/>
    <w:rsid w:val="00E14B49"/>
    <w:rsid w:val="00E1592C"/>
    <w:rsid w:val="00E15CA3"/>
    <w:rsid w:val="00E1738E"/>
    <w:rsid w:val="00E17A78"/>
    <w:rsid w:val="00E17BE0"/>
    <w:rsid w:val="00E20514"/>
    <w:rsid w:val="00E206C1"/>
    <w:rsid w:val="00E20D57"/>
    <w:rsid w:val="00E211CF"/>
    <w:rsid w:val="00E23873"/>
    <w:rsid w:val="00E253D0"/>
    <w:rsid w:val="00E25AFC"/>
    <w:rsid w:val="00E30EA7"/>
    <w:rsid w:val="00E31CCB"/>
    <w:rsid w:val="00E337DB"/>
    <w:rsid w:val="00E35F15"/>
    <w:rsid w:val="00E36209"/>
    <w:rsid w:val="00E36980"/>
    <w:rsid w:val="00E37AF9"/>
    <w:rsid w:val="00E41038"/>
    <w:rsid w:val="00E420BB"/>
    <w:rsid w:val="00E444C5"/>
    <w:rsid w:val="00E44748"/>
    <w:rsid w:val="00E4490A"/>
    <w:rsid w:val="00E50DF6"/>
    <w:rsid w:val="00E514A0"/>
    <w:rsid w:val="00E52FE3"/>
    <w:rsid w:val="00E534ED"/>
    <w:rsid w:val="00E54A8D"/>
    <w:rsid w:val="00E554D1"/>
    <w:rsid w:val="00E5732F"/>
    <w:rsid w:val="00E62853"/>
    <w:rsid w:val="00E6336D"/>
    <w:rsid w:val="00E6366C"/>
    <w:rsid w:val="00E63997"/>
    <w:rsid w:val="00E64C86"/>
    <w:rsid w:val="00E65BE9"/>
    <w:rsid w:val="00E679DE"/>
    <w:rsid w:val="00E67B1F"/>
    <w:rsid w:val="00E7750F"/>
    <w:rsid w:val="00E815C5"/>
    <w:rsid w:val="00E84EF9"/>
    <w:rsid w:val="00E858D0"/>
    <w:rsid w:val="00E8711F"/>
    <w:rsid w:val="00E87228"/>
    <w:rsid w:val="00E87CBA"/>
    <w:rsid w:val="00E904F2"/>
    <w:rsid w:val="00E90C67"/>
    <w:rsid w:val="00E91646"/>
    <w:rsid w:val="00E91BEE"/>
    <w:rsid w:val="00E92197"/>
    <w:rsid w:val="00E923F7"/>
    <w:rsid w:val="00E927EB"/>
    <w:rsid w:val="00E965C5"/>
    <w:rsid w:val="00E96A38"/>
    <w:rsid w:val="00E96A3A"/>
    <w:rsid w:val="00E96DE9"/>
    <w:rsid w:val="00E97402"/>
    <w:rsid w:val="00E97B99"/>
    <w:rsid w:val="00EA1070"/>
    <w:rsid w:val="00EA172B"/>
    <w:rsid w:val="00EA382D"/>
    <w:rsid w:val="00EA40DE"/>
    <w:rsid w:val="00EA4EC9"/>
    <w:rsid w:val="00EA4ECC"/>
    <w:rsid w:val="00EA5247"/>
    <w:rsid w:val="00EA706F"/>
    <w:rsid w:val="00EB2305"/>
    <w:rsid w:val="00EB2E9D"/>
    <w:rsid w:val="00EB66CE"/>
    <w:rsid w:val="00EB6857"/>
    <w:rsid w:val="00EB7FC6"/>
    <w:rsid w:val="00EC0BEA"/>
    <w:rsid w:val="00EC1033"/>
    <w:rsid w:val="00EC1C48"/>
    <w:rsid w:val="00EC353D"/>
    <w:rsid w:val="00EC6EC9"/>
    <w:rsid w:val="00ED199D"/>
    <w:rsid w:val="00ED1D5E"/>
    <w:rsid w:val="00ED1E14"/>
    <w:rsid w:val="00ED2494"/>
    <w:rsid w:val="00ED2FC1"/>
    <w:rsid w:val="00ED366B"/>
    <w:rsid w:val="00ED41B4"/>
    <w:rsid w:val="00ED5B02"/>
    <w:rsid w:val="00ED7491"/>
    <w:rsid w:val="00EE03B6"/>
    <w:rsid w:val="00EE07FC"/>
    <w:rsid w:val="00EE0E8C"/>
    <w:rsid w:val="00EE0F0C"/>
    <w:rsid w:val="00EE1683"/>
    <w:rsid w:val="00EE2207"/>
    <w:rsid w:val="00EE25FA"/>
    <w:rsid w:val="00EE4AA2"/>
    <w:rsid w:val="00EE5A84"/>
    <w:rsid w:val="00EE6051"/>
    <w:rsid w:val="00EE6FFC"/>
    <w:rsid w:val="00EE7F1C"/>
    <w:rsid w:val="00EF0732"/>
    <w:rsid w:val="00EF10AC"/>
    <w:rsid w:val="00EF2A24"/>
    <w:rsid w:val="00EF4053"/>
    <w:rsid w:val="00EF4701"/>
    <w:rsid w:val="00EF4797"/>
    <w:rsid w:val="00EF4869"/>
    <w:rsid w:val="00EF564E"/>
    <w:rsid w:val="00EF6A48"/>
    <w:rsid w:val="00F0176F"/>
    <w:rsid w:val="00F04BFA"/>
    <w:rsid w:val="00F05DC6"/>
    <w:rsid w:val="00F06F25"/>
    <w:rsid w:val="00F12BF6"/>
    <w:rsid w:val="00F152D0"/>
    <w:rsid w:val="00F15E5E"/>
    <w:rsid w:val="00F15E9F"/>
    <w:rsid w:val="00F210A7"/>
    <w:rsid w:val="00F22198"/>
    <w:rsid w:val="00F253A0"/>
    <w:rsid w:val="00F27B85"/>
    <w:rsid w:val="00F27FC9"/>
    <w:rsid w:val="00F3181F"/>
    <w:rsid w:val="00F31BF2"/>
    <w:rsid w:val="00F331D7"/>
    <w:rsid w:val="00F33D49"/>
    <w:rsid w:val="00F342B9"/>
    <w:rsid w:val="00F3481E"/>
    <w:rsid w:val="00F35828"/>
    <w:rsid w:val="00F35C3B"/>
    <w:rsid w:val="00F36005"/>
    <w:rsid w:val="00F37494"/>
    <w:rsid w:val="00F415FF"/>
    <w:rsid w:val="00F42D60"/>
    <w:rsid w:val="00F42FAA"/>
    <w:rsid w:val="00F462F0"/>
    <w:rsid w:val="00F468BF"/>
    <w:rsid w:val="00F50CC5"/>
    <w:rsid w:val="00F518FB"/>
    <w:rsid w:val="00F530AA"/>
    <w:rsid w:val="00F538A3"/>
    <w:rsid w:val="00F577F6"/>
    <w:rsid w:val="00F6056C"/>
    <w:rsid w:val="00F61DB4"/>
    <w:rsid w:val="00F63174"/>
    <w:rsid w:val="00F65205"/>
    <w:rsid w:val="00F65266"/>
    <w:rsid w:val="00F71895"/>
    <w:rsid w:val="00F71B2E"/>
    <w:rsid w:val="00F751E1"/>
    <w:rsid w:val="00F755F9"/>
    <w:rsid w:val="00F76328"/>
    <w:rsid w:val="00F76841"/>
    <w:rsid w:val="00F807C7"/>
    <w:rsid w:val="00F83B38"/>
    <w:rsid w:val="00F841AB"/>
    <w:rsid w:val="00F8795D"/>
    <w:rsid w:val="00F9013D"/>
    <w:rsid w:val="00F92DAF"/>
    <w:rsid w:val="00F932B6"/>
    <w:rsid w:val="00F943B5"/>
    <w:rsid w:val="00F94EA4"/>
    <w:rsid w:val="00F97846"/>
    <w:rsid w:val="00FA4B0A"/>
    <w:rsid w:val="00FA6C2D"/>
    <w:rsid w:val="00FA6CEF"/>
    <w:rsid w:val="00FA6FD2"/>
    <w:rsid w:val="00FB1AFB"/>
    <w:rsid w:val="00FB38E9"/>
    <w:rsid w:val="00FB4512"/>
    <w:rsid w:val="00FB5EA2"/>
    <w:rsid w:val="00FB758B"/>
    <w:rsid w:val="00FC0B7B"/>
    <w:rsid w:val="00FC17F9"/>
    <w:rsid w:val="00FC3718"/>
    <w:rsid w:val="00FC4A1E"/>
    <w:rsid w:val="00FC4F1E"/>
    <w:rsid w:val="00FC6271"/>
    <w:rsid w:val="00FD0305"/>
    <w:rsid w:val="00FD0649"/>
    <w:rsid w:val="00FD0878"/>
    <w:rsid w:val="00FD0DBE"/>
    <w:rsid w:val="00FD16F9"/>
    <w:rsid w:val="00FD18A0"/>
    <w:rsid w:val="00FD1A8D"/>
    <w:rsid w:val="00FD2DA5"/>
    <w:rsid w:val="00FD3184"/>
    <w:rsid w:val="00FD33A2"/>
    <w:rsid w:val="00FD347F"/>
    <w:rsid w:val="00FD6347"/>
    <w:rsid w:val="00FD6589"/>
    <w:rsid w:val="00FE0FCE"/>
    <w:rsid w:val="00FE1208"/>
    <w:rsid w:val="00FE3835"/>
    <w:rsid w:val="00FE7F36"/>
    <w:rsid w:val="00FF01C0"/>
    <w:rsid w:val="00FF0927"/>
    <w:rsid w:val="00FF0B6C"/>
    <w:rsid w:val="00FF0EFE"/>
    <w:rsid w:val="00FF1646"/>
    <w:rsid w:val="00FF1B27"/>
    <w:rsid w:val="00FF1E6C"/>
    <w:rsid w:val="00FF1EC3"/>
    <w:rsid w:val="00FF240B"/>
    <w:rsid w:val="00FF6331"/>
    <w:rsid w:val="00FF79DA"/>
    <w:rsid w:val="00FF7F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D75F8BA"/>
  <w15:docId w15:val="{DE578FE4-0C2B-441B-9177-D6EC57AFD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table" w:styleId="TableGrid">
    <w:name w:val="Table Grid"/>
    <w:basedOn w:val="TableNormal"/>
    <w:uiPriority w:val="59"/>
    <w:rsid w:val="008A096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2C9C"/>
    <w:pPr>
      <w:ind w:left="720"/>
      <w:contextualSpacing/>
    </w:pPr>
  </w:style>
  <w:style w:type="character" w:styleId="PlaceholderText">
    <w:name w:val="Placeholder Text"/>
    <w:basedOn w:val="DefaultParagraphFont"/>
    <w:rsid w:val="00E815C5"/>
    <w:rPr>
      <w:color w:val="808080"/>
    </w:rPr>
  </w:style>
  <w:style w:type="character" w:customStyle="1" w:styleId="fontstyle01">
    <w:name w:val="fontstyle01"/>
    <w:basedOn w:val="DefaultParagraphFont"/>
    <w:rsid w:val="009C3FD9"/>
    <w:rPr>
      <w:rFonts w:ascii="TimesNewRomanPSMT" w:hAnsi="TimesNewRomanPSMT" w:hint="default"/>
      <w:b w:val="0"/>
      <w:bCs w:val="0"/>
      <w:i w:val="0"/>
      <w:iCs w:val="0"/>
      <w:color w:val="000000"/>
      <w:sz w:val="20"/>
      <w:szCs w:val="20"/>
    </w:rPr>
  </w:style>
  <w:style w:type="character" w:styleId="Strong">
    <w:name w:val="Strong"/>
    <w:basedOn w:val="DefaultParagraphFont"/>
    <w:qFormat/>
    <w:rsid w:val="00A54060"/>
    <w:rPr>
      <w:b/>
      <w:bCs/>
    </w:rPr>
  </w:style>
  <w:style w:type="character" w:customStyle="1" w:styleId="author">
    <w:name w:val="author"/>
    <w:basedOn w:val="DefaultParagraphFont"/>
    <w:rsid w:val="00105DE4"/>
  </w:style>
  <w:style w:type="character" w:customStyle="1" w:styleId="articletitle">
    <w:name w:val="articletitle"/>
    <w:basedOn w:val="DefaultParagraphFont"/>
    <w:rsid w:val="00105DE4"/>
  </w:style>
  <w:style w:type="character" w:customStyle="1" w:styleId="pubyear">
    <w:name w:val="pubyear"/>
    <w:basedOn w:val="DefaultParagraphFont"/>
    <w:rsid w:val="00105DE4"/>
  </w:style>
  <w:style w:type="character" w:customStyle="1" w:styleId="vol">
    <w:name w:val="vol"/>
    <w:basedOn w:val="DefaultParagraphFont"/>
    <w:rsid w:val="00105DE4"/>
  </w:style>
  <w:style w:type="character" w:customStyle="1" w:styleId="pagefirst">
    <w:name w:val="pagefirst"/>
    <w:basedOn w:val="DefaultParagraphFont"/>
    <w:rsid w:val="00105DE4"/>
  </w:style>
  <w:style w:type="character" w:customStyle="1" w:styleId="pagelast">
    <w:name w:val="pagelast"/>
    <w:basedOn w:val="DefaultParagraphFont"/>
    <w:rsid w:val="00105DE4"/>
  </w:style>
  <w:style w:type="character" w:customStyle="1" w:styleId="fontstyle21">
    <w:name w:val="fontstyle21"/>
    <w:basedOn w:val="DefaultParagraphFont"/>
    <w:rsid w:val="009A3F89"/>
    <w:rPr>
      <w:rFonts w:ascii="Times-Italic" w:hAnsi="Times-Italic" w:hint="default"/>
      <w:b w:val="0"/>
      <w:bCs w:val="0"/>
      <w:i/>
      <w:iCs/>
      <w:color w:val="231F20"/>
      <w:sz w:val="16"/>
      <w:szCs w:val="16"/>
    </w:rPr>
  </w:style>
  <w:style w:type="character" w:styleId="Emphasis">
    <w:name w:val="Emphasis"/>
    <w:basedOn w:val="DefaultParagraphFont"/>
    <w:uiPriority w:val="20"/>
    <w:qFormat/>
    <w:rsid w:val="007762AD"/>
    <w:rPr>
      <w:i/>
      <w:iCs/>
    </w:rPr>
  </w:style>
  <w:style w:type="paragraph" w:styleId="BodyText">
    <w:name w:val="Body Text"/>
    <w:basedOn w:val="Normal"/>
    <w:link w:val="BodyTextChar"/>
    <w:semiHidden/>
    <w:unhideWhenUsed/>
    <w:rsid w:val="00F210A7"/>
    <w:pPr>
      <w:spacing w:after="120"/>
    </w:pPr>
  </w:style>
  <w:style w:type="character" w:customStyle="1" w:styleId="BodyTextChar">
    <w:name w:val="Body Text Char"/>
    <w:basedOn w:val="DefaultParagraphFont"/>
    <w:link w:val="BodyText"/>
    <w:semiHidden/>
    <w:rsid w:val="00F210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759528125">
      <w:bodyDiv w:val="1"/>
      <w:marLeft w:val="0"/>
      <w:marRight w:val="0"/>
      <w:marTop w:val="0"/>
      <w:marBottom w:val="0"/>
      <w:divBdr>
        <w:top w:val="none" w:sz="0" w:space="0" w:color="auto"/>
        <w:left w:val="none" w:sz="0" w:space="0" w:color="auto"/>
        <w:bottom w:val="none" w:sz="0" w:space="0" w:color="auto"/>
        <w:right w:val="none" w:sz="0" w:space="0" w:color="auto"/>
      </w:divBdr>
    </w:div>
    <w:div w:id="1289169569">
      <w:bodyDiv w:val="1"/>
      <w:marLeft w:val="0"/>
      <w:marRight w:val="0"/>
      <w:marTop w:val="0"/>
      <w:marBottom w:val="0"/>
      <w:divBdr>
        <w:top w:val="none" w:sz="0" w:space="0" w:color="auto"/>
        <w:left w:val="none" w:sz="0" w:space="0" w:color="auto"/>
        <w:bottom w:val="none" w:sz="0" w:space="0" w:color="auto"/>
        <w:right w:val="none" w:sz="0" w:space="0" w:color="auto"/>
      </w:divBdr>
      <w:divsChild>
        <w:div w:id="1361128932">
          <w:marLeft w:val="0"/>
          <w:marRight w:val="0"/>
          <w:marTop w:val="0"/>
          <w:marBottom w:val="0"/>
          <w:divBdr>
            <w:top w:val="none" w:sz="0" w:space="0" w:color="auto"/>
            <w:left w:val="none" w:sz="0" w:space="0" w:color="auto"/>
            <w:bottom w:val="none" w:sz="0" w:space="0" w:color="auto"/>
            <w:right w:val="none" w:sz="0" w:space="0" w:color="auto"/>
          </w:divBdr>
        </w:div>
        <w:div w:id="298531849">
          <w:marLeft w:val="0"/>
          <w:marRight w:val="0"/>
          <w:marTop w:val="0"/>
          <w:marBottom w:val="0"/>
          <w:divBdr>
            <w:top w:val="none" w:sz="0" w:space="0" w:color="auto"/>
            <w:left w:val="none" w:sz="0" w:space="0" w:color="auto"/>
            <w:bottom w:val="none" w:sz="0" w:space="0" w:color="auto"/>
            <w:right w:val="none" w:sz="0" w:space="0" w:color="auto"/>
          </w:divBdr>
        </w:div>
      </w:divsChild>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CCD0C-8A45-4CA2-AADA-62E78BCF2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588</TotalTime>
  <Pages>5</Pages>
  <Words>2091</Words>
  <Characters>11923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13987</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Harsh</dc:creator>
  <cp:lastModifiedBy>PANKAJ SINGHTOMAR</cp:lastModifiedBy>
  <cp:revision>45</cp:revision>
  <cp:lastPrinted>2023-08-26T16:24:00Z</cp:lastPrinted>
  <dcterms:created xsi:type="dcterms:W3CDTF">2022-06-25T15:51:00Z</dcterms:created>
  <dcterms:modified xsi:type="dcterms:W3CDTF">2024-06-26T03:22:00Z</dcterms:modified>
</cp:coreProperties>
</file>